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6EFA" w:rsidR="001807A0" w:rsidP="08514CEE" w:rsidRDefault="00AE03E6" w14:paraId="6B87EACC" w14:textId="77777777">
      <w:pPr>
        <w:pStyle w:val="DefaultText"/>
        <w:spacing w:line="360" w:lineRule="auto"/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</w:pPr>
      <w:r w:rsidRPr="08514CEE" w:rsidR="00AE03E6">
        <w:rPr>
          <w:rStyle w:val="InitialStyle"/>
          <w:rFonts w:ascii="Calibri" w:hAnsi="Calibri" w:cs="Arial" w:asciiTheme="minorAscii" w:hAnsiTheme="minorAscii"/>
          <w:b w:val="0"/>
          <w:bCs w:val="0"/>
          <w:sz w:val="31"/>
          <w:szCs w:val="31"/>
          <w:lang w:val="en-US"/>
        </w:rPr>
        <w:t xml:space="preserve">The 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31"/>
          <w:szCs w:val="31"/>
          <w:lang w:val="en-US"/>
        </w:rPr>
        <w:t xml:space="preserve">University of Manchester                               </w:t>
      </w:r>
      <w:r>
        <w:tab/>
      </w:r>
      <w:r>
        <w:tab/>
      </w:r>
      <w:r w:rsidRPr="08514CEE" w:rsidR="002E4D7D">
        <w:rPr>
          <w:rStyle w:val="InitialStyle"/>
          <w:rFonts w:ascii="Calibri" w:hAnsi="Calibri" w:cs="Arial" w:asciiTheme="minorAscii" w:hAnsiTheme="minorAscii"/>
          <w:b w:val="0"/>
          <w:bCs w:val="0"/>
          <w:sz w:val="31"/>
          <w:szCs w:val="31"/>
          <w:lang w:val="en-US"/>
        </w:rPr>
        <w:t xml:space="preserve">   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  <w:t>(</w:t>
      </w:r>
      <w:r w:rsidRPr="08514CEE" w:rsidR="001513AF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  <w:t>F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  <w:t xml:space="preserve">orm </w:t>
      </w:r>
      <w:r w:rsidRPr="08514CEE" w:rsidR="00F33C3C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  <w:t>Cat C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  <w:lang w:val="en-US"/>
        </w:rPr>
        <w:t>)</w:t>
      </w:r>
    </w:p>
    <w:p w:rsidRPr="00956EFA" w:rsidR="005458BC" w:rsidP="00F33C3C" w:rsidRDefault="001807A0" w14:paraId="5847924A" w14:textId="77777777">
      <w:pPr>
        <w:pStyle w:val="DefaultText"/>
        <w:spacing w:line="240" w:lineRule="auto"/>
        <w:rPr>
          <w:rFonts w:asciiTheme="minorHAnsi" w:hAnsiTheme="minorHAnsi"/>
        </w:rPr>
      </w:pPr>
      <w:r w:rsidRPr="00956EFA">
        <w:rPr>
          <w:rStyle w:val="InitialStyle"/>
          <w:rFonts w:cs="Arial" w:asciiTheme="minorHAnsi" w:hAnsiTheme="minorHAnsi"/>
          <w:b w:val="0"/>
          <w:sz w:val="27"/>
          <w:u w:val="single"/>
        </w:rPr>
        <w:t xml:space="preserve">Ethical Review </w:t>
      </w:r>
      <w:proofErr w:type="gramStart"/>
      <w:r w:rsidRPr="00956EFA">
        <w:rPr>
          <w:rStyle w:val="InitialStyle"/>
          <w:rFonts w:cs="Arial" w:asciiTheme="minorHAnsi" w:hAnsiTheme="minorHAnsi"/>
          <w:b w:val="0"/>
          <w:sz w:val="27"/>
          <w:u w:val="single"/>
        </w:rPr>
        <w:t>Process</w:t>
      </w:r>
      <w:r w:rsidRPr="00956EFA" w:rsidR="002E7030">
        <w:rPr>
          <w:rFonts w:asciiTheme="minorHAnsi" w:hAnsiTheme="minorHAnsi"/>
        </w:rPr>
        <w:t xml:space="preserve">  </w:t>
      </w:r>
      <w:r w:rsidRPr="00956EFA" w:rsidR="002E7030">
        <w:rPr>
          <w:rFonts w:asciiTheme="minorHAnsi" w:hAnsiTheme="minorHAnsi"/>
          <w:sz w:val="24"/>
          <w:szCs w:val="24"/>
        </w:rPr>
        <w:t>For</w:t>
      </w:r>
      <w:proofErr w:type="gramEnd"/>
      <w:r w:rsidRPr="00956EFA" w:rsidR="002E7030">
        <w:rPr>
          <w:rFonts w:asciiTheme="minorHAnsi" w:hAnsiTheme="minorHAnsi"/>
          <w:sz w:val="24"/>
          <w:szCs w:val="24"/>
        </w:rPr>
        <w:t xml:space="preserve"> Category</w:t>
      </w:r>
      <w:r w:rsidRPr="00956EFA" w:rsidR="004022AA">
        <w:rPr>
          <w:rFonts w:asciiTheme="minorHAnsi" w:hAnsiTheme="minorHAnsi"/>
          <w:sz w:val="24"/>
          <w:szCs w:val="24"/>
        </w:rPr>
        <w:t xml:space="preserve"> </w:t>
      </w:r>
      <w:r w:rsidRPr="00956EFA" w:rsidR="00F33C3C">
        <w:rPr>
          <w:rFonts w:asciiTheme="minorHAnsi" w:hAnsiTheme="minorHAnsi"/>
          <w:sz w:val="24"/>
          <w:szCs w:val="24"/>
        </w:rPr>
        <w:t>C</w:t>
      </w:r>
      <w:r w:rsidRPr="00956EFA" w:rsidR="002E7030">
        <w:rPr>
          <w:rFonts w:asciiTheme="minorHAnsi" w:hAnsiTheme="minorHAnsi"/>
          <w:sz w:val="24"/>
          <w:szCs w:val="24"/>
        </w:rPr>
        <w:t xml:space="preserve"> Work </w:t>
      </w:r>
      <w:r w:rsidRPr="00956EFA" w:rsidR="002E7030">
        <w:rPr>
          <w:rFonts w:asciiTheme="minorHAnsi" w:hAnsiTheme="minorHAnsi"/>
          <w:i/>
          <w:sz w:val="24"/>
          <w:szCs w:val="24"/>
        </w:rPr>
        <w:t xml:space="preserve">The use of </w:t>
      </w:r>
      <w:r w:rsidRPr="00956EFA" w:rsidR="00F33C3C">
        <w:rPr>
          <w:rFonts w:asciiTheme="minorHAnsi" w:hAnsiTheme="minorHAnsi"/>
          <w:i/>
          <w:sz w:val="24"/>
          <w:szCs w:val="24"/>
        </w:rPr>
        <w:t>tissue in research harvested from living vertebrates and cephalopods killed solely for that purpose regardless of where the animals or tissue were sourced.</w:t>
      </w:r>
      <w:r w:rsidRPr="00956EFA" w:rsidR="00B92E9E">
        <w:rPr>
          <w:rFonts w:asciiTheme="minorHAnsi" w:hAnsiTheme="minorHAnsi"/>
        </w:rPr>
        <w:t xml:space="preserve"> </w:t>
      </w:r>
      <w:r w:rsidRPr="00956EFA" w:rsidR="00266503">
        <w:rPr>
          <w:rFonts w:asciiTheme="minorHAnsi" w:hAnsiTheme="minorHAnsi"/>
        </w:rPr>
        <w:t xml:space="preserve"> </w:t>
      </w:r>
    </w:p>
    <w:p w:rsidRPr="00956EFA" w:rsidR="002E7030" w:rsidRDefault="002E7030" w14:paraId="14C9E4A4" w14:textId="77777777">
      <w:pPr>
        <w:pStyle w:val="DefaultText"/>
        <w:spacing w:line="240" w:lineRule="auto"/>
        <w:rPr>
          <w:rStyle w:val="InitialStyle"/>
          <w:rFonts w:cs="Arial" w:asciiTheme="minorHAnsi" w:hAnsiTheme="minorHAnsi"/>
          <w:b w:val="0"/>
          <w:sz w:val="24"/>
          <w:szCs w:val="24"/>
        </w:rPr>
      </w:pPr>
    </w:p>
    <w:p w:rsidRPr="00956EFA" w:rsidR="00A82D57" w:rsidP="00323F72" w:rsidRDefault="001807A0" w14:paraId="7E79DD0B" w14:textId="308A9602">
      <w:pPr>
        <w:pStyle w:val="DefaultText"/>
        <w:spacing w:line="240" w:lineRule="auto"/>
        <w:jc w:val="left"/>
      </w:pP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Please complete</w:t>
      </w:r>
      <w:r w:rsidRPr="08514CEE" w:rsidR="00323F72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</w:t>
      </w:r>
      <w:r w:rsidRPr="08514CEE" w:rsidR="008A1E1F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S</w:t>
      </w:r>
      <w:r w:rsidRPr="08514CEE" w:rsidR="00323F72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ection</w:t>
      </w:r>
      <w:r w:rsidRPr="08514CEE" w:rsidR="008A1E1F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A (</w:t>
      </w:r>
      <w:r w:rsidRPr="08514CEE" w:rsidR="004E6D96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using a separate sheet for each project</w:t>
      </w:r>
      <w:r w:rsidRPr="08514CEE" w:rsidR="008A1E1F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)</w:t>
      </w:r>
      <w:r w:rsidRPr="08514CEE" w:rsidR="004E6D96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. Please complete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electronically and e-mail to</w:t>
      </w:r>
      <w:r w:rsidRPr="08514CEE" w:rsidR="00323F72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>:</w:t>
      </w:r>
      <w:r w:rsidRPr="08514CEE" w:rsidR="001807A0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</w:t>
      </w:r>
      <w:r w:rsidRPr="08514CEE" w:rsidR="6232FE65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</w:t>
      </w:r>
      <w:hyperlink r:id="R84611c966f9043c2">
        <w:r w:rsidRPr="08514CEE" w:rsidR="6232FE65">
          <w:rPr>
            <w:rStyle w:val="Hyperlink"/>
            <w:rFonts w:ascii="Calibri" w:hAnsi="Calibri" w:cs="Arial" w:asciiTheme="minorAscii" w:hAnsiTheme="minorAscii"/>
            <w:b w:val="0"/>
            <w:bCs w:val="0"/>
            <w:sz w:val="19"/>
            <w:szCs w:val="19"/>
          </w:rPr>
          <w:t>Bsf.licensing@manchester.ac.uk</w:t>
        </w:r>
      </w:hyperlink>
      <w:r w:rsidRPr="08514CEE" w:rsidR="6232FE65"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  <w:t xml:space="preserve"> </w:t>
      </w:r>
    </w:p>
    <w:p w:rsidR="08514CEE" w:rsidP="08514CEE" w:rsidRDefault="08514CEE" w14:paraId="3022B641" w14:textId="5C4067D6">
      <w:pPr>
        <w:pStyle w:val="DefaultText"/>
        <w:spacing w:line="240" w:lineRule="auto"/>
        <w:jc w:val="left"/>
        <w:rPr>
          <w:rStyle w:val="InitialStyle"/>
          <w:rFonts w:ascii="Calibri" w:hAnsi="Calibri" w:cs="Arial" w:asciiTheme="minorAscii" w:hAnsiTheme="minorAscii"/>
          <w:b w:val="0"/>
          <w:bCs w:val="0"/>
          <w:sz w:val="19"/>
          <w:szCs w:val="19"/>
        </w:rPr>
      </w:pPr>
    </w:p>
    <w:tbl>
      <w:tblPr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6"/>
        <w:gridCol w:w="7513"/>
      </w:tblGrid>
      <w:tr w:rsidRPr="00956EFA" w:rsidR="00A82D57" w:rsidTr="08514CEE" w14:paraId="3BEFAAEA" w14:textId="77777777">
        <w:trPr>
          <w:trHeight w:val="392"/>
        </w:trPr>
        <w:tc>
          <w:tcPr>
            <w:tcW w:w="10349" w:type="dxa"/>
            <w:gridSpan w:val="2"/>
            <w:shd w:val="clear" w:color="auto" w:fill="D9D9D9" w:themeFill="background1" w:themeFillShade="D9"/>
            <w:tcMar/>
          </w:tcPr>
          <w:p w:rsidRPr="00956EFA" w:rsidR="00A82D57" w:rsidP="00682DB7" w:rsidRDefault="00A82D57" w14:paraId="45B13FF6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sz w:val="22"/>
                <w:szCs w:val="22"/>
              </w:rPr>
              <w:t xml:space="preserve">Section A: </w:t>
            </w:r>
          </w:p>
        </w:tc>
      </w:tr>
      <w:tr w:rsidRPr="00956EFA" w:rsidR="00A82D57" w:rsidTr="08514CEE" w14:paraId="15382255" w14:textId="77777777">
        <w:trPr>
          <w:trHeight w:val="538"/>
        </w:trPr>
        <w:tc>
          <w:tcPr>
            <w:tcW w:w="2836" w:type="dxa"/>
            <w:tcMar/>
          </w:tcPr>
          <w:p w:rsidRPr="00956EFA" w:rsidR="00A82D57" w:rsidP="00682DB7" w:rsidRDefault="00294BC7" w14:paraId="6FAEFF1A" w14:textId="46E2E793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Name of </w:t>
            </w:r>
            <w:r w:rsidR="000F636E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Applicant</w:t>
            </w:r>
            <w:r w:rsidR="00C32A77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(s)</w:t>
            </w:r>
          </w:p>
        </w:tc>
        <w:tc>
          <w:tcPr>
            <w:tcW w:w="7513" w:type="dxa"/>
            <w:tcMar/>
          </w:tcPr>
          <w:p w:rsidRPr="00956EFA" w:rsidR="00A82D57" w:rsidP="00682DB7" w:rsidRDefault="00A82D57" w14:paraId="277D83DB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B37C56" w:rsidTr="08514CEE" w14:paraId="4F90797A" w14:textId="77777777">
        <w:trPr>
          <w:trHeight w:val="559"/>
        </w:trPr>
        <w:tc>
          <w:tcPr>
            <w:tcW w:w="2836" w:type="dxa"/>
            <w:tcMar/>
          </w:tcPr>
          <w:p w:rsidRPr="00956EFA" w:rsidR="00C96F73" w:rsidP="00907B41" w:rsidRDefault="00294BC7" w14:paraId="32A220CF" w14:textId="08ADCDCA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294BC7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Title of proposed project</w:t>
            </w:r>
          </w:p>
        </w:tc>
        <w:tc>
          <w:tcPr>
            <w:tcW w:w="7513" w:type="dxa"/>
            <w:tcMar/>
          </w:tcPr>
          <w:p w:rsidRPr="00956EFA" w:rsidR="00B37C56" w:rsidP="00907B41" w:rsidRDefault="00B37C56" w14:paraId="10D17C0B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B37C56" w:rsidTr="08514CEE" w14:paraId="5B6B7514" w14:textId="77777777">
        <w:trPr>
          <w:trHeight w:val="553"/>
        </w:trPr>
        <w:tc>
          <w:tcPr>
            <w:tcW w:w="2836" w:type="dxa"/>
            <w:tcMar/>
          </w:tcPr>
          <w:p w:rsidRPr="00956EFA" w:rsidR="00C96F73" w:rsidP="00907B41" w:rsidRDefault="00B37C56" w14:paraId="7ED5FEAE" w14:textId="42B4074B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Tel</w:t>
            </w:r>
            <w:r w:rsidRPr="00956EFA" w:rsidR="001E3737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ephone number</w:t>
            </w:r>
          </w:p>
        </w:tc>
        <w:tc>
          <w:tcPr>
            <w:tcW w:w="7513" w:type="dxa"/>
            <w:tcMar/>
          </w:tcPr>
          <w:p w:rsidRPr="00956EFA" w:rsidR="00B37C56" w:rsidP="00907B41" w:rsidRDefault="00B37C56" w14:paraId="72986519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B37C56" w:rsidTr="08514CEE" w14:paraId="2E5A811E" w14:textId="77777777">
        <w:trPr>
          <w:trHeight w:val="560"/>
        </w:trPr>
        <w:tc>
          <w:tcPr>
            <w:tcW w:w="2836" w:type="dxa"/>
            <w:tcMar/>
          </w:tcPr>
          <w:p w:rsidRPr="00956EFA" w:rsidR="00C96F73" w:rsidP="00907B41" w:rsidRDefault="00B37C56" w14:paraId="3429F410" w14:textId="21FEF3C5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E-mail</w:t>
            </w:r>
            <w:r w:rsidR="00A574EE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 address</w:t>
            </w:r>
          </w:p>
        </w:tc>
        <w:tc>
          <w:tcPr>
            <w:tcW w:w="7513" w:type="dxa"/>
            <w:tcMar/>
          </w:tcPr>
          <w:p w:rsidRPr="00956EFA" w:rsidR="00B37C56" w:rsidP="00907B41" w:rsidRDefault="00B37C56" w14:paraId="4884EBE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56041A64" w14:textId="77777777">
        <w:trPr>
          <w:trHeight w:val="554"/>
        </w:trPr>
        <w:tc>
          <w:tcPr>
            <w:tcW w:w="2836" w:type="dxa"/>
            <w:tcMar/>
          </w:tcPr>
          <w:p w:rsidRPr="00956EFA" w:rsidR="00F33C3C" w:rsidP="00907B41" w:rsidRDefault="00F33C3C" w14:paraId="740F9C2A" w14:textId="67F02B44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Species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15E6E5A1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21AF38C1" w14:textId="77777777">
        <w:tc>
          <w:tcPr>
            <w:tcW w:w="2836" w:type="dxa"/>
            <w:tcMar/>
          </w:tcPr>
          <w:p w:rsidRPr="00956EFA" w:rsidR="00F33C3C" w:rsidP="08514CEE" w:rsidRDefault="00F33C3C" w14:paraId="109A1A8A" w14:textId="620AECDF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</w:pPr>
            <w:r w:rsidRPr="08514CEE" w:rsidR="00F33C3C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Number</w:t>
            </w:r>
            <w:r w:rsidRPr="08514CEE" w:rsidR="00956EFA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 xml:space="preserve"> of animals required (estimate)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02F8E67F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4C414548" w14:textId="77777777">
        <w:trPr>
          <w:trHeight w:val="724"/>
        </w:trPr>
        <w:tc>
          <w:tcPr>
            <w:tcW w:w="2836" w:type="dxa"/>
            <w:tcMar/>
          </w:tcPr>
          <w:p w:rsidRPr="00956EFA" w:rsidR="00F33C3C" w:rsidP="00956EFA" w:rsidRDefault="00F33C3C" w14:paraId="430E47BF" w14:textId="25E37AE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>Technique(s) chosen for euthanasia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15E34E58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4E38DEF1" w14:textId="77777777">
        <w:trPr>
          <w:trHeight w:val="696"/>
        </w:trPr>
        <w:tc>
          <w:tcPr>
            <w:tcW w:w="2836" w:type="dxa"/>
            <w:tcMar/>
          </w:tcPr>
          <w:p w:rsidRPr="00956EFA" w:rsidR="00F33C3C" w:rsidP="00956EFA" w:rsidRDefault="00F33C3C" w14:paraId="01F72C1C" w14:textId="3F4B1A3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>Where will euthanasia be carried out</w:t>
            </w:r>
            <w:r w:rsidR="008A1E1F">
              <w:rPr>
                <w:rStyle w:val="InitialStyle"/>
                <w:rFonts w:asciiTheme="minorHAnsi" w:hAnsiTheme="minorHAnsi"/>
              </w:rPr>
              <w:t>?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0263EAF1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7B8B4155" w14:textId="77777777">
        <w:trPr>
          <w:trHeight w:val="713"/>
        </w:trPr>
        <w:tc>
          <w:tcPr>
            <w:tcW w:w="2836" w:type="dxa"/>
            <w:tcMar/>
          </w:tcPr>
          <w:p w:rsidRPr="00956EFA" w:rsidR="00F33C3C" w:rsidP="008A1E1F" w:rsidRDefault="00F33C3C" w14:paraId="4AA57747" w14:textId="5BBFDA6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 xml:space="preserve">Where </w:t>
            </w:r>
            <w:r w:rsidR="008A1E1F">
              <w:rPr>
                <w:rStyle w:val="InitialStyle"/>
                <w:rFonts w:asciiTheme="minorHAnsi" w:hAnsiTheme="minorHAnsi"/>
              </w:rPr>
              <w:t>is</w:t>
            </w:r>
            <w:r w:rsidRPr="00956EFA">
              <w:rPr>
                <w:rStyle w:val="InitialStyle"/>
                <w:rFonts w:asciiTheme="minorHAnsi" w:hAnsiTheme="minorHAnsi"/>
              </w:rPr>
              <w:t xml:space="preserve"> the harvesting </w:t>
            </w:r>
            <w:r w:rsidR="008A1E1F">
              <w:rPr>
                <w:rStyle w:val="InitialStyle"/>
                <w:rFonts w:asciiTheme="minorHAnsi" w:hAnsiTheme="minorHAnsi"/>
              </w:rPr>
              <w:t xml:space="preserve">to </w:t>
            </w:r>
            <w:r w:rsidRPr="00956EFA">
              <w:rPr>
                <w:rStyle w:val="InitialStyle"/>
                <w:rFonts w:asciiTheme="minorHAnsi" w:hAnsiTheme="minorHAnsi"/>
              </w:rPr>
              <w:t>be carried out</w:t>
            </w:r>
            <w:r w:rsidR="00956EFA">
              <w:rPr>
                <w:rStyle w:val="InitialStyle"/>
                <w:rFonts w:asciiTheme="minorHAnsi" w:hAnsiTheme="minorHAnsi"/>
              </w:rPr>
              <w:t>?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48DDAEE4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70AB4B08" w14:textId="77777777">
        <w:trPr>
          <w:trHeight w:val="896"/>
        </w:trPr>
        <w:tc>
          <w:tcPr>
            <w:tcW w:w="2836" w:type="dxa"/>
            <w:tcMar/>
          </w:tcPr>
          <w:p w:rsidRPr="00956EFA" w:rsidR="00F33C3C" w:rsidP="00956EFA" w:rsidRDefault="00F33C3C" w14:paraId="1385AC7C" w14:textId="41BA4CBB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>What is the purpose of the project</w:t>
            </w:r>
            <w:r w:rsidR="00956EFA">
              <w:rPr>
                <w:rStyle w:val="InitialStyle"/>
                <w:rFonts w:asciiTheme="minorHAnsi" w:hAnsiTheme="minorHAnsi"/>
              </w:rPr>
              <w:t>?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0A36BADC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27F17613" w14:textId="77777777">
        <w:trPr>
          <w:trHeight w:val="558"/>
        </w:trPr>
        <w:tc>
          <w:tcPr>
            <w:tcW w:w="2836" w:type="dxa"/>
            <w:tcMar/>
          </w:tcPr>
          <w:p w:rsidRPr="00956EFA" w:rsidR="00F33C3C" w:rsidP="00956EFA" w:rsidRDefault="00F33C3C" w14:paraId="6BC5580F" w14:textId="498BE291">
            <w:pPr>
              <w:pStyle w:val="ListParagraph"/>
              <w:numPr>
                <w:ilvl w:val="0"/>
                <w:numId w:val="13"/>
              </w:numPr>
              <w:spacing w:after="0"/>
              <w:rPr>
                <w:rStyle w:val="InitialStyle"/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>Duration of project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0CD0239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F33C3C" w:rsidTr="08514CEE" w14:paraId="1915CB00" w14:textId="77777777">
        <w:trPr>
          <w:trHeight w:val="673"/>
        </w:trPr>
        <w:tc>
          <w:tcPr>
            <w:tcW w:w="2836" w:type="dxa"/>
            <w:tcMar/>
          </w:tcPr>
          <w:p w:rsidRPr="00956EFA" w:rsidR="00F33C3C" w:rsidP="00956EFA" w:rsidRDefault="00F33C3C" w14:paraId="6EC03D69" w14:textId="0DD29F1A">
            <w:pPr>
              <w:pStyle w:val="ListParagraph"/>
              <w:numPr>
                <w:ilvl w:val="0"/>
                <w:numId w:val="13"/>
              </w:numPr>
              <w:spacing w:after="0"/>
              <w:rPr>
                <w:rStyle w:val="InitialStyle"/>
                <w:rFonts w:asciiTheme="minorHAnsi" w:hAnsiTheme="minorHAnsi"/>
              </w:rPr>
            </w:pPr>
            <w:r w:rsidRPr="00956EFA">
              <w:rPr>
                <w:rStyle w:val="InitialStyle"/>
                <w:rFonts w:asciiTheme="minorHAnsi" w:hAnsiTheme="minorHAnsi"/>
              </w:rPr>
              <w:t>How is the work being funded</w:t>
            </w:r>
            <w:r w:rsidR="00956EFA">
              <w:rPr>
                <w:rStyle w:val="InitialStyle"/>
                <w:rFonts w:asciiTheme="minorHAnsi" w:hAnsiTheme="minorHAnsi"/>
              </w:rPr>
              <w:t>?</w:t>
            </w:r>
          </w:p>
        </w:tc>
        <w:tc>
          <w:tcPr>
            <w:tcW w:w="7513" w:type="dxa"/>
            <w:tcMar/>
          </w:tcPr>
          <w:p w:rsidRPr="00956EFA" w:rsidR="00F33C3C" w:rsidP="00907B41" w:rsidRDefault="00F33C3C" w14:paraId="6000C86C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C96F73" w:rsidTr="08514CEE" w14:paraId="3F07C8BF" w14:textId="77777777">
        <w:trPr>
          <w:trHeight w:val="1476"/>
        </w:trPr>
        <w:tc>
          <w:tcPr>
            <w:tcW w:w="2836" w:type="dxa"/>
            <w:vMerge w:val="restart"/>
            <w:tcMar/>
          </w:tcPr>
          <w:p w:rsidR="00C96F73" w:rsidP="08514CEE" w:rsidRDefault="00C96F73" w14:paraId="1EEE765D" w14:textId="77777777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</w:pPr>
            <w:r w:rsidRPr="08514CEE" w:rsidR="00C96F73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 xml:space="preserve">Do you </w:t>
            </w:r>
            <w:r w:rsidRPr="08514CEE" w:rsidR="0040243C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have a system in place for recording the training and competency of all people who will be involved in the euthanasia and harvest</w:t>
            </w:r>
            <w:r w:rsidRPr="08514CEE" w:rsidR="00C96F73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?</w:t>
            </w:r>
          </w:p>
          <w:p w:rsidRPr="00C005CF" w:rsidR="00C005CF" w:rsidP="00C005CF" w:rsidRDefault="00C005CF" w14:paraId="49236F71" w14:textId="77777777"/>
          <w:p w:rsidRPr="00C005CF" w:rsidR="00C005CF" w:rsidP="00C005CF" w:rsidRDefault="00C005CF" w14:paraId="47AF48EA" w14:textId="77777777"/>
          <w:p w:rsidRPr="00C005CF" w:rsidR="00C005CF" w:rsidP="00C005CF" w:rsidRDefault="00C005CF" w14:paraId="74198AD3" w14:textId="3E1CA0A1"/>
        </w:tc>
        <w:tc>
          <w:tcPr>
            <w:tcW w:w="7513" w:type="dxa"/>
            <w:tcMar/>
          </w:tcPr>
          <w:p w:rsidRPr="00956EFA" w:rsidR="0040243C" w:rsidP="00907B41" w:rsidRDefault="00C96F73" w14:paraId="7AE1AF1C" w14:textId="4CDE3B65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-8520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6E2A6B">
                  <w:rPr>
                    <w:rStyle w:val="InitialStyle"/>
                    <w:rFonts w:hint="eastAsia" w:ascii="MS Gothic" w:hAnsi="MS Gothic" w:eastAsia="MS Gothic" w:cs="Aria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   If yes, please </w:t>
            </w:r>
            <w:r w:rsidRPr="00956EFA" w:rsidR="0040243C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explain…</w:t>
            </w:r>
          </w:p>
        </w:tc>
      </w:tr>
      <w:tr w:rsidRPr="00956EFA" w:rsidR="00C96F73" w:rsidTr="08514CEE" w14:paraId="3C5BEDAE" w14:textId="77777777">
        <w:trPr>
          <w:trHeight w:val="562"/>
        </w:trPr>
        <w:tc>
          <w:tcPr>
            <w:tcW w:w="2836" w:type="dxa"/>
            <w:vMerge/>
            <w:tcMar/>
          </w:tcPr>
          <w:p w:rsidRPr="00956EFA" w:rsidR="00C96F73" w:rsidP="00956EFA" w:rsidRDefault="00C96F73" w14:paraId="28AD1FBB" w14:textId="77777777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513" w:type="dxa"/>
            <w:tcMar/>
          </w:tcPr>
          <w:p w:rsidRPr="00956EFA" w:rsidR="00C96F73" w:rsidP="00907B41" w:rsidRDefault="00C96F73" w14:paraId="14A7025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NO  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80413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56EFA" w:rsidR="00323F72">
                  <w:rPr>
                    <w:rStyle w:val="InitialStyle"/>
                    <w:rFonts w:hint="eastAsia" w:ascii="MS Gothic" w:hAnsi="MS Gothic" w:eastAsia="MS Gothic" w:cs="MS Gothic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Pr="00956EFA" w:rsidR="00C96F73" w:rsidP="00907B41" w:rsidRDefault="00C96F73" w14:paraId="66112F99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956EFA" w:rsidR="00C96F73" w:rsidTr="08514CEE" w14:paraId="029D0582" w14:textId="77777777">
        <w:trPr>
          <w:trHeight w:val="560"/>
        </w:trPr>
        <w:tc>
          <w:tcPr>
            <w:tcW w:w="2836" w:type="dxa"/>
            <w:vMerge w:val="restart"/>
            <w:tcMar/>
          </w:tcPr>
          <w:p w:rsidRPr="00A574EE" w:rsidR="00C96F73" w:rsidP="08514CEE" w:rsidRDefault="0040243C" w14:paraId="51791592" w14:textId="60BB1188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</w:pPr>
            <w:r w:rsidRPr="08514CEE" w:rsidR="0040243C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 xml:space="preserve">Have you checked they are named in the S1 </w:t>
            </w:r>
            <w:r w:rsidRPr="08514CEE" w:rsidR="008A1E1F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R</w:t>
            </w:r>
            <w:r w:rsidRPr="08514CEE" w:rsidR="0040243C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egister for the required techniques and species</w:t>
            </w:r>
            <w:r w:rsidRPr="08514CEE" w:rsidR="00C96F73">
              <w:rPr>
                <w:rStyle w:val="InitialStyle"/>
                <w:rFonts w:ascii="Calibri" w:hAnsi="Calibri" w:cs="Arial" w:asciiTheme="minorAscii" w:hAnsiTheme="minorAscii"/>
                <w:b w:val="0"/>
                <w:bCs w:val="0"/>
                <w:sz w:val="22"/>
                <w:szCs w:val="22"/>
                <w:lang w:val="en-US"/>
              </w:rPr>
              <w:t>?</w:t>
            </w:r>
          </w:p>
        </w:tc>
        <w:tc>
          <w:tcPr>
            <w:tcW w:w="7513" w:type="dxa"/>
            <w:tcMar/>
          </w:tcPr>
          <w:p w:rsidRPr="00956EFA" w:rsidR="00323F72" w:rsidP="00C96F73" w:rsidRDefault="00C96F73" w14:paraId="4C34047D" w14:textId="748B68D8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-135210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56EFA">
                  <w:rPr>
                    <w:rStyle w:val="InitialStyle"/>
                    <w:rFonts w:hint="eastAsia" w:ascii="MS Gothic" w:hAnsi="MS Gothic" w:eastAsia="MS Gothic" w:cs="MS Gothic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956EFA" w:rsidR="00C96F73" w:rsidTr="08514CEE" w14:paraId="3F83503D" w14:textId="77777777">
        <w:trPr>
          <w:trHeight w:val="448"/>
        </w:trPr>
        <w:tc>
          <w:tcPr>
            <w:tcW w:w="2836" w:type="dxa"/>
            <w:vMerge/>
            <w:tcMar/>
          </w:tcPr>
          <w:p w:rsidRPr="00956EFA" w:rsidR="00C96F73" w:rsidP="00956EFA" w:rsidRDefault="00C96F73" w14:paraId="5CE8F463" w14:textId="77777777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513" w:type="dxa"/>
            <w:tcMar/>
          </w:tcPr>
          <w:p w:rsidRPr="00956EFA" w:rsidR="00323F72" w:rsidP="00C96F73" w:rsidRDefault="00C96F73" w14:paraId="714A03DE" w14:textId="38CD28F2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NO  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34606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56EFA">
                  <w:rPr>
                    <w:rStyle w:val="InitialStyle"/>
                    <w:rFonts w:hint="eastAsia" w:ascii="MS Gothic" w:hAnsi="MS Gothic" w:eastAsia="MS Gothic" w:cs="MS Gothic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956EFA" w:rsidR="00C96F73" w:rsidTr="08514CEE" w14:paraId="7D914934" w14:textId="77777777">
        <w:trPr>
          <w:trHeight w:val="603"/>
        </w:trPr>
        <w:tc>
          <w:tcPr>
            <w:tcW w:w="2836" w:type="dxa"/>
            <w:vMerge w:val="restart"/>
            <w:tcMar/>
          </w:tcPr>
          <w:p w:rsidRPr="00A574EE" w:rsidR="00C96F73" w:rsidP="00907B41" w:rsidRDefault="00C96F73" w14:paraId="33CB7FFC" w14:textId="7B41AFB7">
            <w:pPr>
              <w:pStyle w:val="DefaultText"/>
              <w:numPr>
                <w:ilvl w:val="0"/>
                <w:numId w:val="13"/>
              </w:numPr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Have you </w:t>
            </w:r>
            <w:r w:rsidRPr="00956EFA" w:rsidR="0040243C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seriously looked at sharing organs/tissues with other investigators</w:t>
            </w: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?</w:t>
            </w:r>
          </w:p>
        </w:tc>
        <w:tc>
          <w:tcPr>
            <w:tcW w:w="7513" w:type="dxa"/>
            <w:tcMar/>
          </w:tcPr>
          <w:p w:rsidRPr="00956EFA" w:rsidR="00323F72" w:rsidP="00907B41" w:rsidRDefault="00C96F73" w14:paraId="04F9C899" w14:textId="23421284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149251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56EFA">
                  <w:rPr>
                    <w:rStyle w:val="InitialStyle"/>
                    <w:rFonts w:hint="eastAsia" w:ascii="MS Gothic" w:hAnsi="MS Gothic" w:eastAsia="MS Gothic" w:cs="MS Gothic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   </w:t>
            </w:r>
          </w:p>
        </w:tc>
      </w:tr>
      <w:tr w:rsidRPr="00956EFA" w:rsidR="00C96F73" w:rsidTr="08514CEE" w14:paraId="568221B4" w14:textId="77777777">
        <w:trPr>
          <w:trHeight w:val="555"/>
        </w:trPr>
        <w:tc>
          <w:tcPr>
            <w:tcW w:w="2836" w:type="dxa"/>
            <w:vMerge/>
            <w:tcMar/>
          </w:tcPr>
          <w:p w:rsidRPr="00956EFA" w:rsidR="00C96F73" w:rsidP="00907B41" w:rsidRDefault="00C96F73" w14:paraId="49B255DD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513" w:type="dxa"/>
            <w:tcMar/>
          </w:tcPr>
          <w:p w:rsidRPr="00956EFA" w:rsidR="00323F72" w:rsidP="00907B41" w:rsidRDefault="00C96F73" w14:paraId="36F7ABAF" w14:textId="31A8A155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956EFA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NO  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114539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56EFA">
                  <w:rPr>
                    <w:rStyle w:val="InitialStyle"/>
                    <w:rFonts w:hint="eastAsia" w:ascii="MS Gothic" w:hAnsi="MS Gothic" w:eastAsia="MS Gothic" w:cs="MS Gothic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Pr="00956EFA" w:rsidR="00B37C56" w:rsidRDefault="00B37C56" w14:paraId="0D05A449" w14:textId="77777777">
      <w:pPr>
        <w:pStyle w:val="DefaultText"/>
        <w:spacing w:line="240" w:lineRule="auto"/>
        <w:rPr>
          <w:rStyle w:val="InitialStyle"/>
          <w:rFonts w:cs="Arial" w:asciiTheme="minorHAnsi" w:hAnsiTheme="minorHAnsi"/>
          <w:b w:val="0"/>
          <w:i/>
          <w:sz w:val="17"/>
        </w:rPr>
      </w:pPr>
    </w:p>
    <w:p w:rsidRPr="00956EFA" w:rsidR="001807A0" w:rsidRDefault="001807A0" w14:paraId="2C7C35F9" w14:textId="362C9CF4">
      <w:pPr>
        <w:pStyle w:val="DefaultText"/>
        <w:spacing w:line="240" w:lineRule="auto"/>
        <w:jc w:val="left"/>
        <w:rPr>
          <w:rStyle w:val="InitialStyle"/>
          <w:rFonts w:cs="Arial" w:asciiTheme="minorHAnsi" w:hAnsiTheme="minorHAnsi"/>
          <w:sz w:val="19"/>
          <w:u w:val="single"/>
        </w:rPr>
      </w:pPr>
    </w:p>
    <w:p w:rsidRPr="00956EFA" w:rsidR="001E3737" w:rsidRDefault="001E3737" w14:paraId="688E0B03" w14:textId="2C497225">
      <w:pPr>
        <w:pStyle w:val="DefaultText"/>
        <w:spacing w:line="240" w:lineRule="auto"/>
        <w:jc w:val="left"/>
        <w:rPr>
          <w:rStyle w:val="InitialStyle"/>
          <w:rFonts w:cs="Arial" w:asciiTheme="minorHAnsi" w:hAnsiTheme="minorHAnsi"/>
          <w:sz w:val="19"/>
          <w:u w:val="single"/>
        </w:rPr>
      </w:pPr>
    </w:p>
    <w:p w:rsidRPr="00956EFA" w:rsidR="001E3737" w:rsidRDefault="001E3737" w14:paraId="18ACB92E" w14:textId="77777777">
      <w:pPr>
        <w:pStyle w:val="DefaultText"/>
        <w:spacing w:line="240" w:lineRule="auto"/>
        <w:jc w:val="left"/>
        <w:rPr>
          <w:rStyle w:val="InitialStyle"/>
          <w:rFonts w:cs="Arial" w:asciiTheme="minorHAnsi" w:hAnsiTheme="minorHAnsi"/>
          <w:sz w:val="19"/>
          <w:u w:val="single"/>
        </w:rPr>
      </w:pPr>
    </w:p>
    <w:tbl>
      <w:tblPr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94"/>
        <w:gridCol w:w="4678"/>
        <w:gridCol w:w="2977"/>
      </w:tblGrid>
      <w:tr w:rsidRPr="00FB3323" w:rsidR="008A1E1F" w:rsidTr="00E6612B" w14:paraId="35EBE23D" w14:textId="77777777">
        <w:tc>
          <w:tcPr>
            <w:tcW w:w="10349" w:type="dxa"/>
            <w:gridSpan w:val="3"/>
            <w:shd w:val="clear" w:color="auto" w:fill="D9D9D9" w:themeFill="background1" w:themeFillShade="D9"/>
          </w:tcPr>
          <w:p w:rsidRPr="00FB3323" w:rsidR="008A1E1F" w:rsidP="00E6612B" w:rsidRDefault="008A1E1F" w14:paraId="27C750C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sz w:val="22"/>
                <w:szCs w:val="22"/>
              </w:rPr>
              <w:t xml:space="preserve">Section B: </w:t>
            </w:r>
          </w:p>
          <w:p w:rsidRPr="00FB3323" w:rsidR="008A1E1F" w:rsidP="00E6612B" w:rsidRDefault="008A1E1F" w14:paraId="24719EF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For BSF Admin use only</w:t>
            </w:r>
          </w:p>
        </w:tc>
      </w:tr>
      <w:tr w:rsidRPr="00FB3323" w:rsidR="008A1E1F" w:rsidTr="00E6612B" w14:paraId="7E826290" w14:textId="77777777">
        <w:trPr>
          <w:trHeight w:val="851"/>
        </w:trPr>
        <w:tc>
          <w:tcPr>
            <w:tcW w:w="2694" w:type="dxa"/>
          </w:tcPr>
          <w:p w:rsidRPr="00FB3323" w:rsidR="008A1E1F" w:rsidP="00E6612B" w:rsidRDefault="008A1E1F" w14:paraId="355311B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NVS comments</w:t>
            </w:r>
          </w:p>
          <w:p w:rsidRPr="00FB3323" w:rsidR="008A1E1F" w:rsidP="00E6612B" w:rsidRDefault="008A1E1F" w14:paraId="4EDB1489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45AFA60F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2B4DB1A1" w14:textId="77777777">
        <w:tc>
          <w:tcPr>
            <w:tcW w:w="2694" w:type="dxa"/>
          </w:tcPr>
          <w:p w:rsidRPr="00FB3323" w:rsidR="008A1E1F" w:rsidP="00E6612B" w:rsidRDefault="008A1E1F" w14:paraId="6B0C3BB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NVS Name</w:t>
            </w:r>
          </w:p>
        </w:tc>
        <w:tc>
          <w:tcPr>
            <w:tcW w:w="7655" w:type="dxa"/>
            <w:gridSpan w:val="2"/>
          </w:tcPr>
          <w:p w:rsidR="008A1E1F" w:rsidP="00E6612B" w:rsidRDefault="008A1E1F" w14:paraId="4F5B38F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  <w:p w:rsidRPr="00FB3323" w:rsidR="008A1E1F" w:rsidP="00E6612B" w:rsidRDefault="008A1E1F" w14:paraId="79A43337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4DAE0898" w14:textId="77777777">
        <w:trPr>
          <w:trHeight w:val="574"/>
        </w:trPr>
        <w:tc>
          <w:tcPr>
            <w:tcW w:w="7372" w:type="dxa"/>
            <w:gridSpan w:val="2"/>
          </w:tcPr>
          <w:p w:rsidRPr="00FB3323" w:rsidR="008A1E1F" w:rsidP="00E6612B" w:rsidRDefault="008A1E1F" w14:paraId="5EA42F8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NVS 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S</w:t>
            </w: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ignature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2977" w:type="dxa"/>
          </w:tcPr>
          <w:p w:rsidRPr="00FB3323" w:rsidR="008A1E1F" w:rsidP="00E6612B" w:rsidRDefault="008A1E1F" w14:paraId="5BBF1C5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Date:</w:t>
            </w:r>
          </w:p>
        </w:tc>
      </w:tr>
      <w:tr w:rsidRPr="00FB3323" w:rsidR="008A1E1F" w:rsidTr="00E6612B" w14:paraId="7EAF8E54" w14:textId="77777777">
        <w:trPr>
          <w:trHeight w:val="851"/>
        </w:trPr>
        <w:tc>
          <w:tcPr>
            <w:tcW w:w="2694" w:type="dxa"/>
          </w:tcPr>
          <w:p w:rsidRPr="00FB3323" w:rsidR="008A1E1F" w:rsidP="00E6612B" w:rsidRDefault="008A1E1F" w14:paraId="288C9FC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NACWO comments</w:t>
            </w:r>
          </w:p>
          <w:p w:rsidRPr="00FB3323" w:rsidR="008A1E1F" w:rsidP="00E6612B" w:rsidRDefault="008A1E1F" w14:paraId="35D9CEF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7FE4918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4363726E" w14:textId="77777777">
        <w:tc>
          <w:tcPr>
            <w:tcW w:w="2694" w:type="dxa"/>
          </w:tcPr>
          <w:p w:rsidRPr="00FB3323" w:rsidR="008A1E1F" w:rsidP="00E6612B" w:rsidRDefault="008A1E1F" w14:paraId="2FF425D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NACWO Name</w:t>
            </w:r>
          </w:p>
        </w:tc>
        <w:tc>
          <w:tcPr>
            <w:tcW w:w="7655" w:type="dxa"/>
            <w:gridSpan w:val="2"/>
          </w:tcPr>
          <w:p w:rsidR="008A1E1F" w:rsidP="00E6612B" w:rsidRDefault="008A1E1F" w14:paraId="445BEC7D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  <w:p w:rsidRPr="00FB3323" w:rsidR="008A1E1F" w:rsidP="00E6612B" w:rsidRDefault="008A1E1F" w14:paraId="158C5346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278A1AEA" w14:textId="77777777">
        <w:trPr>
          <w:trHeight w:val="573"/>
        </w:trPr>
        <w:tc>
          <w:tcPr>
            <w:tcW w:w="7372" w:type="dxa"/>
            <w:gridSpan w:val="2"/>
          </w:tcPr>
          <w:p w:rsidRPr="00FB3323" w:rsidR="008A1E1F" w:rsidP="00E6612B" w:rsidRDefault="008A1E1F" w14:paraId="5929C32C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NACWO 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S</w:t>
            </w: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ignature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2977" w:type="dxa"/>
          </w:tcPr>
          <w:p w:rsidRPr="00FB3323" w:rsidR="008A1E1F" w:rsidP="00E6612B" w:rsidRDefault="008A1E1F" w14:paraId="3231475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Date:</w:t>
            </w:r>
          </w:p>
        </w:tc>
      </w:tr>
      <w:tr w:rsidRPr="00FB3323" w:rsidR="008A1E1F" w:rsidTr="00E6612B" w14:paraId="70E41A4A" w14:textId="77777777">
        <w:tc>
          <w:tcPr>
            <w:tcW w:w="2694" w:type="dxa"/>
          </w:tcPr>
          <w:p w:rsidRPr="00FB3323" w:rsidR="008A1E1F" w:rsidP="00E6612B" w:rsidRDefault="008A1E1F" w14:paraId="78373BBA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Any other advice (name and status)</w:t>
            </w:r>
          </w:p>
          <w:p w:rsidRPr="00FB3323" w:rsidR="008A1E1F" w:rsidP="00E6612B" w:rsidRDefault="008A1E1F" w14:paraId="79FB3BAA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362CD49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6734E982" w14:textId="77777777">
        <w:trPr>
          <w:trHeight w:val="1019"/>
        </w:trPr>
        <w:tc>
          <w:tcPr>
            <w:tcW w:w="2694" w:type="dxa"/>
          </w:tcPr>
          <w:p w:rsidRPr="00FB3323" w:rsidR="008A1E1F" w:rsidP="00E6612B" w:rsidRDefault="008A1E1F" w14:paraId="79D171A1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Group comments/advice</w:t>
            </w:r>
          </w:p>
          <w:p w:rsidRPr="00FB3323" w:rsidR="008A1E1F" w:rsidP="00E6612B" w:rsidRDefault="008A1E1F" w14:paraId="73012B24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0EE0F57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114F017F" w14:textId="77777777">
        <w:tc>
          <w:tcPr>
            <w:tcW w:w="2694" w:type="dxa"/>
            <w:vMerge w:val="restart"/>
          </w:tcPr>
          <w:p w:rsidRPr="00FB3323" w:rsidR="008A1E1F" w:rsidP="00E6612B" w:rsidRDefault="008A1E1F" w14:paraId="73EF0AEC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Certificate 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H</w:t>
            </w: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olders approval to proceed</w:t>
            </w:r>
          </w:p>
          <w:p w:rsidRPr="00FB3323" w:rsidR="008A1E1F" w:rsidP="00E6612B" w:rsidRDefault="008A1E1F" w14:paraId="3482F2C0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1EA782B3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48112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323">
                  <w:rPr>
                    <w:rStyle w:val="InitialStyle"/>
                    <w:rFonts w:ascii="Segoe UI Symbol" w:hAnsi="Segoe UI Symbol" w:eastAsia="MS Gothic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Pr="00FB3323" w:rsidR="008A1E1F" w:rsidP="00E6612B" w:rsidRDefault="008A1E1F" w14:paraId="1B4DC36E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1E632E68" w14:textId="77777777">
        <w:trPr>
          <w:trHeight w:val="546"/>
        </w:trPr>
        <w:tc>
          <w:tcPr>
            <w:tcW w:w="2694" w:type="dxa"/>
            <w:vMerge/>
          </w:tcPr>
          <w:p w:rsidRPr="00FB3323" w:rsidR="008A1E1F" w:rsidP="00E6612B" w:rsidRDefault="008A1E1F" w14:paraId="1EF910E6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7655" w:type="dxa"/>
            <w:gridSpan w:val="2"/>
          </w:tcPr>
          <w:p w:rsidRPr="00FB3323" w:rsidR="008A1E1F" w:rsidP="00E6612B" w:rsidRDefault="008A1E1F" w14:paraId="5409FE07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NO   </w:t>
            </w: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  </w:t>
            </w:r>
            <w:sdt>
              <w:sdtPr>
                <w:rPr>
                  <w:rStyle w:val="InitialStyle"/>
                  <w:rFonts w:cs="Arial" w:asciiTheme="minorHAnsi" w:hAnsiTheme="minorHAnsi"/>
                  <w:b w:val="0"/>
                  <w:sz w:val="22"/>
                  <w:szCs w:val="22"/>
                </w:rPr>
                <w:id w:val="-99463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B3323">
                  <w:rPr>
                    <w:rStyle w:val="InitialStyle"/>
                    <w:rFonts w:ascii="Segoe UI Symbol" w:hAnsi="Segoe UI Symbol" w:eastAsia="MS Gothic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FB3323" w:rsidR="008A1E1F" w:rsidTr="00E6612B" w14:paraId="765DAFAA" w14:textId="77777777">
        <w:tc>
          <w:tcPr>
            <w:tcW w:w="2694" w:type="dxa"/>
          </w:tcPr>
          <w:p w:rsidRPr="00FB3323" w:rsidR="008A1E1F" w:rsidP="00E6612B" w:rsidRDefault="008A1E1F" w14:paraId="5DF819C8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Certificate Holders</w:t>
            </w:r>
            <w:r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 xml:space="preserve"> Name</w:t>
            </w:r>
          </w:p>
        </w:tc>
        <w:tc>
          <w:tcPr>
            <w:tcW w:w="7655" w:type="dxa"/>
            <w:gridSpan w:val="2"/>
          </w:tcPr>
          <w:p w:rsidR="008A1E1F" w:rsidP="00E6612B" w:rsidRDefault="008A1E1F" w14:paraId="1201EADF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  <w:p w:rsidRPr="00FB3323" w:rsidR="008A1E1F" w:rsidP="00E6612B" w:rsidRDefault="008A1E1F" w14:paraId="6E9C1EFD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</w:p>
        </w:tc>
      </w:tr>
      <w:tr w:rsidRPr="00FB3323" w:rsidR="008A1E1F" w:rsidTr="00E6612B" w14:paraId="406F2C3E" w14:textId="77777777">
        <w:trPr>
          <w:trHeight w:val="590"/>
        </w:trPr>
        <w:tc>
          <w:tcPr>
            <w:tcW w:w="7372" w:type="dxa"/>
            <w:gridSpan w:val="2"/>
          </w:tcPr>
          <w:p w:rsidRPr="00FB3323" w:rsidR="008A1E1F" w:rsidP="00E6612B" w:rsidRDefault="008A1E1F" w14:paraId="03291236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Certificate Holders Signature:</w:t>
            </w:r>
          </w:p>
        </w:tc>
        <w:tc>
          <w:tcPr>
            <w:tcW w:w="2977" w:type="dxa"/>
          </w:tcPr>
          <w:p w:rsidRPr="00FB3323" w:rsidR="008A1E1F" w:rsidP="00E6612B" w:rsidRDefault="008A1E1F" w14:paraId="59AC420F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</w:pPr>
            <w:r w:rsidRPr="00FB3323">
              <w:rPr>
                <w:rStyle w:val="InitialStyle"/>
                <w:rFonts w:cs="Arial" w:asciiTheme="minorHAnsi" w:hAnsiTheme="minorHAnsi"/>
                <w:b w:val="0"/>
                <w:sz w:val="22"/>
                <w:szCs w:val="22"/>
              </w:rPr>
              <w:t>Date:</w:t>
            </w:r>
          </w:p>
        </w:tc>
      </w:tr>
    </w:tbl>
    <w:p w:rsidRPr="00956EFA" w:rsidR="001807A0" w:rsidRDefault="001807A0" w14:paraId="36FE7009" w14:textId="77777777">
      <w:pPr>
        <w:pStyle w:val="DefaultText"/>
        <w:jc w:val="left"/>
        <w:rPr>
          <w:rStyle w:val="InitialStyle"/>
          <w:rFonts w:cs="Arial" w:asciiTheme="minorHAnsi" w:hAnsiTheme="minorHAnsi"/>
          <w:b w:val="0"/>
          <w:sz w:val="19"/>
        </w:rPr>
      </w:pPr>
    </w:p>
    <w:sectPr w:rsidRPr="00956EFA" w:rsidR="001807A0">
      <w:headerReference w:type="default" r:id="rId12"/>
      <w:footerReference w:type="default" r:id="rId13"/>
      <w:pgSz w:w="12240" w:h="15840" w:orient="portrait"/>
      <w:pgMar w:top="720" w:right="1440" w:bottom="72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546" w:rsidRDefault="00774546" w14:paraId="4E6AD43E" w14:textId="77777777">
      <w:r>
        <w:separator/>
      </w:r>
    </w:p>
  </w:endnote>
  <w:endnote w:type="continuationSeparator" w:id="0">
    <w:p w:rsidR="00774546" w:rsidRDefault="00774546" w14:paraId="588EC1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B00" w:rsidRDefault="001E3737" w14:paraId="5E663E11" w14:textId="523B83AC">
    <w:pPr>
      <w:pStyle w:val="Footer"/>
    </w:pPr>
    <w:r>
      <w:rPr>
        <w:rFonts w:asciiTheme="minorHAnsi" w:hAnsiTheme="minorHAnsi"/>
        <w:color w:val="808080" w:themeColor="background1" w:themeShade="80"/>
      </w:rPr>
      <w:t xml:space="preserve">Cat C, </w:t>
    </w:r>
    <w:r w:rsidRPr="00F55B00" w:rsidR="00F55B00">
      <w:rPr>
        <w:rFonts w:asciiTheme="minorHAnsi" w:hAnsiTheme="minorHAnsi"/>
        <w:color w:val="808080" w:themeColor="background1" w:themeShade="80"/>
      </w:rPr>
      <w:t>V</w:t>
    </w:r>
    <w:r w:rsidR="0040243C">
      <w:rPr>
        <w:rFonts w:asciiTheme="minorHAnsi" w:hAnsiTheme="minorHAnsi"/>
        <w:color w:val="808080" w:themeColor="background1" w:themeShade="80"/>
      </w:rPr>
      <w:t xml:space="preserve">ersion </w:t>
    </w:r>
    <w:r w:rsidR="005926C9">
      <w:rPr>
        <w:rFonts w:asciiTheme="minorHAnsi" w:hAnsiTheme="minorHAnsi"/>
        <w:color w:val="808080" w:themeColor="background1" w:themeShade="80"/>
      </w:rPr>
      <w:t>2</w:t>
    </w:r>
    <w:r w:rsidR="00C005CF">
      <w:rPr>
        <w:rFonts w:asciiTheme="minorHAnsi" w:hAnsiTheme="minorHAnsi"/>
        <w:color w:val="808080" w:themeColor="background1" w:themeShade="80"/>
      </w:rPr>
      <w:t>.1</w:t>
    </w:r>
    <w:r w:rsidR="0040243C">
      <w:rPr>
        <w:rFonts w:asciiTheme="minorHAnsi" w:hAnsiTheme="minorHAnsi"/>
        <w:color w:val="808080" w:themeColor="background1" w:themeShade="80"/>
      </w:rPr>
      <w:t xml:space="preserve">   </w:t>
    </w:r>
    <w:r w:rsidR="005926C9">
      <w:rPr>
        <w:rFonts w:asciiTheme="minorHAnsi" w:hAnsiTheme="minorHAnsi"/>
        <w:color w:val="808080" w:themeColor="background1" w:themeShade="80"/>
      </w:rPr>
      <w:t>1</w:t>
    </w:r>
    <w:r w:rsidR="00C005CF">
      <w:rPr>
        <w:rFonts w:asciiTheme="minorHAnsi" w:hAnsiTheme="minorHAnsi"/>
        <w:color w:val="808080" w:themeColor="background1" w:themeShade="80"/>
      </w:rPr>
      <w:t>1</w:t>
    </w:r>
    <w:r w:rsidR="005926C9">
      <w:rPr>
        <w:rFonts w:asciiTheme="minorHAnsi" w:hAnsiTheme="minorHAnsi"/>
        <w:color w:val="808080" w:themeColor="background1" w:themeShade="80"/>
      </w:rPr>
      <w:t>/</w:t>
    </w:r>
    <w:r w:rsidR="00C005CF">
      <w:rPr>
        <w:rFonts w:asciiTheme="minorHAnsi" w:hAnsiTheme="minorHAnsi"/>
        <w:color w:val="808080" w:themeColor="background1" w:themeShade="80"/>
      </w:rPr>
      <w:t>06</w:t>
    </w:r>
    <w:r w:rsidR="005926C9">
      <w:rPr>
        <w:rFonts w:asciiTheme="minorHAnsi" w:hAnsiTheme="minorHAnsi"/>
        <w:color w:val="808080" w:themeColor="background1" w:themeShade="80"/>
      </w:rPr>
      <w:t>/20</w:t>
    </w:r>
    <w:r w:rsidR="00C005CF">
      <w:rPr>
        <w:rFonts w:asciiTheme="minorHAnsi" w:hAnsiTheme="minorHAnsi"/>
        <w:color w:val="808080" w:themeColor="background1" w:themeShade="80"/>
      </w:rPr>
      <w:t>26</w:t>
    </w:r>
  </w:p>
  <w:p w:rsidR="00C96F73" w:rsidP="00266325" w:rsidRDefault="00C96F73" w14:paraId="1367EC51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546" w:rsidRDefault="00774546" w14:paraId="4CCA137E" w14:textId="77777777">
      <w:r>
        <w:separator/>
      </w:r>
    </w:p>
  </w:footnote>
  <w:footnote w:type="continuationSeparator" w:id="0">
    <w:p w:rsidR="00774546" w:rsidRDefault="00774546" w14:paraId="55FA31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513AF" w:rsidR="00C96F73" w:rsidRDefault="00C96F73" w14:paraId="1259BF18" w14:textId="77777777">
    <w:pPr>
      <w:pStyle w:val="Header"/>
      <w:rPr>
        <w:rFonts w:ascii="Arial" w:hAnsi="Arial" w:cs="Arial"/>
        <w:i/>
        <w:sz w:val="17"/>
      </w:rPr>
    </w:pPr>
    <w:r w:rsidRPr="001513AF">
      <w:rPr>
        <w:rFonts w:ascii="Arial" w:hAnsi="Arial" w:cs="Arial"/>
        <w:b/>
        <w:sz w:val="23"/>
      </w:rPr>
      <w:t>Private &amp; confidential:</w:t>
    </w:r>
    <w:r w:rsidRPr="001513AF">
      <w:rPr>
        <w:rFonts w:ascii="Arial" w:hAnsi="Arial" w:cs="Arial"/>
        <w:i/>
        <w:sz w:val="17"/>
      </w:rPr>
      <w:t xml:space="preserve"> Please be aware that the contents of this form may be made public resulting from the "Freedom of information Act".  Personal details will not be released.</w:t>
    </w:r>
  </w:p>
  <w:p w:rsidR="00C96F73" w:rsidRDefault="00C96F73" w14:paraId="1804C899" w14:textId="77777777">
    <w:pPr>
      <w:pStyle w:val="Header"/>
      <w:rPr>
        <w:sz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F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93E3F09"/>
    <w:multiLevelType w:val="hybridMultilevel"/>
    <w:tmpl w:val="E1168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6EDB"/>
    <w:multiLevelType w:val="hybridMultilevel"/>
    <w:tmpl w:val="902697D6"/>
    <w:lvl w:ilvl="0" w:tplc="935E067E">
      <w:start w:val="1"/>
      <w:numFmt w:val="upperLetter"/>
      <w:lvlText w:val="%1."/>
      <w:lvlJc w:val="left"/>
      <w:pPr>
        <w:ind w:left="360" w:hanging="360"/>
      </w:pPr>
      <w:rPr>
        <w:rFonts w:ascii="Calibri" w:hAnsi="Calibri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D315E31"/>
    <w:multiLevelType w:val="hybridMultilevel"/>
    <w:tmpl w:val="B07C2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F43B0"/>
    <w:multiLevelType w:val="hybridMultilevel"/>
    <w:tmpl w:val="1D2C9E6A"/>
    <w:lvl w:ilvl="0" w:tplc="E5BCE64C">
      <w:start w:val="1"/>
      <w:numFmt w:val="decimal"/>
      <w:lvlText w:val="%1."/>
      <w:lvlJc w:val="left"/>
      <w:pPr>
        <w:ind w:left="644" w:hanging="360"/>
      </w:pPr>
      <w:rPr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39B3A12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6" w15:restartNumberingAfterBreak="0">
    <w:nsid w:val="5DC06510"/>
    <w:multiLevelType w:val="hybridMultilevel"/>
    <w:tmpl w:val="C0D89C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C30D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697F0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C971C89"/>
    <w:multiLevelType w:val="hybridMultilevel"/>
    <w:tmpl w:val="0BD662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D0517A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1" w15:restartNumberingAfterBreak="0">
    <w:nsid w:val="76015FB1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2" w15:restartNumberingAfterBreak="0">
    <w:nsid w:val="77DC133B"/>
    <w:multiLevelType w:val="hybridMultilevel"/>
    <w:tmpl w:val="D99E29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500195">
    <w:abstractNumId w:val="7"/>
  </w:num>
  <w:num w:numId="2" w16cid:durableId="1774981878">
    <w:abstractNumId w:val="10"/>
  </w:num>
  <w:num w:numId="3" w16cid:durableId="121923346">
    <w:abstractNumId w:val="11"/>
  </w:num>
  <w:num w:numId="4" w16cid:durableId="198856236">
    <w:abstractNumId w:val="5"/>
  </w:num>
  <w:num w:numId="5" w16cid:durableId="578633688">
    <w:abstractNumId w:val="0"/>
  </w:num>
  <w:num w:numId="6" w16cid:durableId="930040638">
    <w:abstractNumId w:val="8"/>
  </w:num>
  <w:num w:numId="7" w16cid:durableId="589851829">
    <w:abstractNumId w:val="12"/>
  </w:num>
  <w:num w:numId="8" w16cid:durableId="2086419104">
    <w:abstractNumId w:val="2"/>
  </w:num>
  <w:num w:numId="9" w16cid:durableId="787746707">
    <w:abstractNumId w:val="3"/>
  </w:num>
  <w:num w:numId="10" w16cid:durableId="1897157005">
    <w:abstractNumId w:val="1"/>
  </w:num>
  <w:num w:numId="11" w16cid:durableId="706107362">
    <w:abstractNumId w:val="4"/>
  </w:num>
  <w:num w:numId="12" w16cid:durableId="418790692">
    <w:abstractNumId w:val="6"/>
  </w:num>
  <w:num w:numId="13" w16cid:durableId="1011646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06D"/>
    <w:rsid w:val="00013A21"/>
    <w:rsid w:val="00027706"/>
    <w:rsid w:val="00062292"/>
    <w:rsid w:val="000D7F74"/>
    <w:rsid w:val="000F636E"/>
    <w:rsid w:val="00123829"/>
    <w:rsid w:val="001513AF"/>
    <w:rsid w:val="001525C0"/>
    <w:rsid w:val="001807A0"/>
    <w:rsid w:val="001C7BC6"/>
    <w:rsid w:val="001E3737"/>
    <w:rsid w:val="001E72EB"/>
    <w:rsid w:val="001F5FE0"/>
    <w:rsid w:val="002574BC"/>
    <w:rsid w:val="00266325"/>
    <w:rsid w:val="00266503"/>
    <w:rsid w:val="002936EA"/>
    <w:rsid w:val="00294BC7"/>
    <w:rsid w:val="0029656A"/>
    <w:rsid w:val="002E4D7D"/>
    <w:rsid w:val="002E7030"/>
    <w:rsid w:val="00323F72"/>
    <w:rsid w:val="00371BBA"/>
    <w:rsid w:val="00396FDF"/>
    <w:rsid w:val="003E2622"/>
    <w:rsid w:val="004022AA"/>
    <w:rsid w:val="0040243C"/>
    <w:rsid w:val="00436D09"/>
    <w:rsid w:val="00482E3F"/>
    <w:rsid w:val="0048306D"/>
    <w:rsid w:val="004A0FB5"/>
    <w:rsid w:val="004E6D96"/>
    <w:rsid w:val="005458BC"/>
    <w:rsid w:val="00562E0B"/>
    <w:rsid w:val="005751BC"/>
    <w:rsid w:val="005926C9"/>
    <w:rsid w:val="005D378F"/>
    <w:rsid w:val="006D1EA1"/>
    <w:rsid w:val="006D75C0"/>
    <w:rsid w:val="006E2A6B"/>
    <w:rsid w:val="00741877"/>
    <w:rsid w:val="00774546"/>
    <w:rsid w:val="007A27D8"/>
    <w:rsid w:val="00813947"/>
    <w:rsid w:val="008537B1"/>
    <w:rsid w:val="00855607"/>
    <w:rsid w:val="00855B5B"/>
    <w:rsid w:val="008568FF"/>
    <w:rsid w:val="0086740E"/>
    <w:rsid w:val="008A1E1F"/>
    <w:rsid w:val="008A2C2C"/>
    <w:rsid w:val="008C5306"/>
    <w:rsid w:val="008D4D35"/>
    <w:rsid w:val="009056BC"/>
    <w:rsid w:val="00907B41"/>
    <w:rsid w:val="00956EFA"/>
    <w:rsid w:val="009A57B2"/>
    <w:rsid w:val="009B6053"/>
    <w:rsid w:val="009C11FB"/>
    <w:rsid w:val="009D3B6E"/>
    <w:rsid w:val="009D3CFA"/>
    <w:rsid w:val="009E4D7C"/>
    <w:rsid w:val="00A51FE5"/>
    <w:rsid w:val="00A574EE"/>
    <w:rsid w:val="00A82D57"/>
    <w:rsid w:val="00A875F5"/>
    <w:rsid w:val="00A918FF"/>
    <w:rsid w:val="00AD6848"/>
    <w:rsid w:val="00AE03E6"/>
    <w:rsid w:val="00AE21B0"/>
    <w:rsid w:val="00AE39B3"/>
    <w:rsid w:val="00AF1C75"/>
    <w:rsid w:val="00B37C56"/>
    <w:rsid w:val="00B63330"/>
    <w:rsid w:val="00B637B4"/>
    <w:rsid w:val="00B92E9E"/>
    <w:rsid w:val="00BE0B45"/>
    <w:rsid w:val="00BF0235"/>
    <w:rsid w:val="00C005CF"/>
    <w:rsid w:val="00C30322"/>
    <w:rsid w:val="00C32A77"/>
    <w:rsid w:val="00C7353D"/>
    <w:rsid w:val="00C96F73"/>
    <w:rsid w:val="00CB6DAE"/>
    <w:rsid w:val="00CC4418"/>
    <w:rsid w:val="00CC5E74"/>
    <w:rsid w:val="00CD700B"/>
    <w:rsid w:val="00CF622A"/>
    <w:rsid w:val="00D20FA0"/>
    <w:rsid w:val="00D55A19"/>
    <w:rsid w:val="00E00952"/>
    <w:rsid w:val="00E3216E"/>
    <w:rsid w:val="00E70228"/>
    <w:rsid w:val="00F33C3C"/>
    <w:rsid w:val="00F55B00"/>
    <w:rsid w:val="00F56E01"/>
    <w:rsid w:val="00F70BBE"/>
    <w:rsid w:val="00F81B1F"/>
    <w:rsid w:val="00FC4B64"/>
    <w:rsid w:val="00FC4DF8"/>
    <w:rsid w:val="00FD19D5"/>
    <w:rsid w:val="00FD7339"/>
    <w:rsid w:val="08514CEE"/>
    <w:rsid w:val="6232F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4F770"/>
  <w15:docId w15:val="{51E9FEB1-9AB5-4630-863C-9BDFBE92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Text" w:customStyle="1">
    <w:name w:val="Default Text"/>
    <w:basedOn w:val="Normal"/>
    <w:pPr>
      <w:spacing w:line="480" w:lineRule="auto"/>
      <w:jc w:val="both"/>
    </w:pPr>
    <w:rPr>
      <w:b/>
      <w:sz w:val="20"/>
      <w:lang w:val="en-US"/>
    </w:rPr>
  </w:style>
  <w:style w:type="character" w:styleId="InitialStyle" w:customStyle="1">
    <w:name w:val="InitialStyle"/>
    <w:rPr>
      <w:noProof w:val="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66325"/>
    <w:rPr>
      <w:sz w:val="20"/>
    </w:rPr>
  </w:style>
  <w:style w:type="character" w:styleId="FootnoteReference">
    <w:name w:val="footnote reference"/>
    <w:semiHidden/>
    <w:rsid w:val="00266325"/>
    <w:rPr>
      <w:vertAlign w:val="superscript"/>
    </w:rPr>
  </w:style>
  <w:style w:type="character" w:styleId="PageNumber">
    <w:name w:val="page number"/>
    <w:basedOn w:val="DefaultParagraphFont"/>
    <w:rsid w:val="00266325"/>
  </w:style>
  <w:style w:type="paragraph" w:styleId="BalloonText">
    <w:name w:val="Balloon Text"/>
    <w:basedOn w:val="Normal"/>
    <w:link w:val="BalloonTextChar"/>
    <w:uiPriority w:val="99"/>
    <w:semiHidden/>
    <w:unhideWhenUsed/>
    <w:rsid w:val="00371BB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71BB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E7030"/>
    <w:pPr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91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8FF"/>
    <w:rPr>
      <w:sz w:val="20"/>
    </w:rPr>
  </w:style>
  <w:style w:type="character" w:styleId="CommentTextChar" w:customStyle="1">
    <w:name w:val="Comment Text Char"/>
    <w:link w:val="CommentText"/>
    <w:uiPriority w:val="99"/>
    <w:semiHidden/>
    <w:rsid w:val="00A918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8F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918FF"/>
    <w:rPr>
      <w:b/>
      <w:bCs/>
      <w:lang w:eastAsia="en-US"/>
    </w:rPr>
  </w:style>
  <w:style w:type="character" w:styleId="Hyperlink">
    <w:name w:val="Hyperlink"/>
    <w:uiPriority w:val="99"/>
    <w:unhideWhenUsed/>
    <w:rsid w:val="00B37C56"/>
    <w:rPr>
      <w:color w:val="0000FF"/>
      <w:u w:val="single"/>
    </w:rPr>
  </w:style>
  <w:style w:type="table" w:styleId="TableGrid">
    <w:name w:val="Table Grid"/>
    <w:basedOn w:val="TableNormal"/>
    <w:uiPriority w:val="59"/>
    <w:rsid w:val="00B37C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9E977197262459AB16AE09F8A4F0155" w:customStyle="1">
    <w:name w:val="F9E977197262459AB16AE09F8A4F0155"/>
    <w:rsid w:val="00741877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741877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0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Bsf.licensing@manchester.ac.uk" TargetMode="External" Id="R84611c966f9043c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d724ba-4881-4eb0-b72f-dce6e222a12c">
      <Terms xmlns="http://schemas.microsoft.com/office/infopath/2007/PartnerControls"/>
    </lcf76f155ced4ddcb4097134ff3c332f>
    <TaxCatchAll xmlns="c4f68267-62ac-4bec-8c4c-5095ec9350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583C557273F4493FCBC6954795FBA" ma:contentTypeVersion="15" ma:contentTypeDescription="Create a new document." ma:contentTypeScope="" ma:versionID="f727001722ca616d81c7409af64f62d5">
  <xsd:schema xmlns:xsd="http://www.w3.org/2001/XMLSchema" xmlns:xs="http://www.w3.org/2001/XMLSchema" xmlns:p="http://schemas.microsoft.com/office/2006/metadata/properties" xmlns:ns2="06d724ba-4881-4eb0-b72f-dce6e222a12c" xmlns:ns3="c4f68267-62ac-4bec-8c4c-5095ec9350ed" targetNamespace="http://schemas.microsoft.com/office/2006/metadata/properties" ma:root="true" ma:fieldsID="55b09308057eb7dac9f595361baaccdc" ns2:_="" ns3:_="">
    <xsd:import namespace="06d724ba-4881-4eb0-b72f-dce6e222a12c"/>
    <xsd:import namespace="c4f68267-62ac-4bec-8c4c-5095ec935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724ba-4881-4eb0-b72f-dce6e222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68267-62ac-4bec-8c4c-5095ec9350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304632-776d-4091-91e5-78edfe159491}" ma:internalName="TaxCatchAll" ma:showField="CatchAllData" ma:web="c4f68267-62ac-4bec-8c4c-5095ec9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8F8DB-71E6-4A20-AA85-A7C97133F5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6240A-F78A-46A3-96E7-9662DB7356E7}">
  <ds:schemaRefs>
    <ds:schemaRef ds:uri="http://schemas.microsoft.com/office/2006/metadata/properties"/>
    <ds:schemaRef ds:uri="http://schemas.microsoft.com/office/infopath/2007/PartnerControls"/>
    <ds:schemaRef ds:uri="06d724ba-4881-4eb0-b72f-dce6e222a12c"/>
    <ds:schemaRef ds:uri="c4f68267-62ac-4bec-8c4c-5095ec9350ed"/>
  </ds:schemaRefs>
</ds:datastoreItem>
</file>

<file path=customXml/itemProps3.xml><?xml version="1.0" encoding="utf-8"?>
<ds:datastoreItem xmlns:ds="http://schemas.openxmlformats.org/officeDocument/2006/customXml" ds:itemID="{3C2EDBBB-5E4C-409A-91AC-614854F987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426F9-DC18-4D00-8158-E47E5772D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724ba-4881-4eb0-b72f-dce6e222a12c"/>
    <ds:schemaRef ds:uri="c4f68267-62ac-4bec-8c4c-5095ec9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ERP1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Manchester                                                  (form ppl 1)</dc:title>
  <dc:creator>MR T PRIEST</dc:creator>
  <lastModifiedBy>Gemma Powell</lastModifiedBy>
  <revision>7</revision>
  <lastPrinted>2015-04-01T12:19:00.0000000Z</lastPrinted>
  <dcterms:created xsi:type="dcterms:W3CDTF">2026-06-11T11:15:00.0000000Z</dcterms:created>
  <dcterms:modified xsi:type="dcterms:W3CDTF">2026-07-15T15:03:28.0491959Z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0x010100289583C557273F4493FCBC6954795FBA</vt:lpwstr>
  </property>
  <property fmtid="{D5CDD505-2E9C-101B-9397-08002B2CF9AE}" pid="3" name="MediaServiceImageTags">
    <vt:lpwstr/>
  </property>
</Properties>
</file>