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EACC" w14:textId="77777777" w:rsidR="001807A0" w:rsidRPr="000D756B" w:rsidRDefault="00AE03E6" w:rsidP="08514CEE">
      <w:pPr>
        <w:pStyle w:val="DefaultText"/>
        <w:spacing w:line="360" w:lineRule="auto"/>
        <w:rPr>
          <w:rStyle w:val="InitialStyle"/>
          <w:rFonts w:ascii="Aptos" w:hAnsi="Aptos" w:cs="Arial"/>
          <w:b w:val="0"/>
          <w:sz w:val="19"/>
          <w:szCs w:val="19"/>
          <w:lang w:val="en-US"/>
        </w:rPr>
      </w:pPr>
      <w:r w:rsidRPr="000D756B">
        <w:rPr>
          <w:rStyle w:val="InitialStyle"/>
          <w:rFonts w:ascii="Aptos" w:hAnsi="Aptos" w:cs="Arial"/>
          <w:b w:val="0"/>
          <w:sz w:val="31"/>
          <w:szCs w:val="31"/>
          <w:lang w:val="en-US"/>
        </w:rPr>
        <w:t xml:space="preserve">The </w:t>
      </w:r>
      <w:r w:rsidR="001807A0" w:rsidRPr="000D756B">
        <w:rPr>
          <w:rStyle w:val="InitialStyle"/>
          <w:rFonts w:ascii="Aptos" w:hAnsi="Aptos" w:cs="Arial"/>
          <w:b w:val="0"/>
          <w:sz w:val="31"/>
          <w:szCs w:val="31"/>
          <w:lang w:val="en-US"/>
        </w:rPr>
        <w:t xml:space="preserve">University of Manchester                               </w:t>
      </w:r>
      <w:r w:rsidRPr="000D756B">
        <w:rPr>
          <w:rFonts w:ascii="Aptos" w:hAnsi="Aptos"/>
        </w:rPr>
        <w:tab/>
      </w:r>
      <w:r w:rsidRPr="000D756B">
        <w:rPr>
          <w:rFonts w:ascii="Aptos" w:hAnsi="Aptos"/>
        </w:rPr>
        <w:tab/>
      </w:r>
      <w:proofErr w:type="gramStart"/>
      <w:r w:rsidR="002E4D7D" w:rsidRPr="000D756B">
        <w:rPr>
          <w:rStyle w:val="InitialStyle"/>
          <w:rFonts w:ascii="Aptos" w:hAnsi="Aptos" w:cs="Arial"/>
          <w:b w:val="0"/>
          <w:sz w:val="31"/>
          <w:szCs w:val="31"/>
          <w:lang w:val="en-US"/>
        </w:rPr>
        <w:t xml:space="preserve">   </w:t>
      </w:r>
      <w:r w:rsidR="001807A0" w:rsidRPr="000D756B">
        <w:rPr>
          <w:rStyle w:val="InitialStyle"/>
          <w:rFonts w:ascii="Aptos" w:hAnsi="Aptos" w:cs="Arial"/>
          <w:b w:val="0"/>
          <w:sz w:val="19"/>
          <w:szCs w:val="19"/>
          <w:lang w:val="en-US"/>
        </w:rPr>
        <w:t>(</w:t>
      </w:r>
      <w:proofErr w:type="gramEnd"/>
      <w:r w:rsidR="001513AF" w:rsidRPr="000D756B">
        <w:rPr>
          <w:rStyle w:val="InitialStyle"/>
          <w:rFonts w:ascii="Aptos" w:hAnsi="Aptos" w:cs="Arial"/>
          <w:b w:val="0"/>
          <w:sz w:val="19"/>
          <w:szCs w:val="19"/>
          <w:lang w:val="en-US"/>
        </w:rPr>
        <w:t>F</w:t>
      </w:r>
      <w:r w:rsidR="001807A0" w:rsidRPr="000D756B">
        <w:rPr>
          <w:rStyle w:val="InitialStyle"/>
          <w:rFonts w:ascii="Aptos" w:hAnsi="Aptos" w:cs="Arial"/>
          <w:b w:val="0"/>
          <w:sz w:val="19"/>
          <w:szCs w:val="19"/>
          <w:lang w:val="en-US"/>
        </w:rPr>
        <w:t xml:space="preserve">orm </w:t>
      </w:r>
      <w:r w:rsidR="00F33C3C" w:rsidRPr="000D756B">
        <w:rPr>
          <w:rStyle w:val="InitialStyle"/>
          <w:rFonts w:ascii="Aptos" w:hAnsi="Aptos" w:cs="Arial"/>
          <w:b w:val="0"/>
          <w:sz w:val="19"/>
          <w:szCs w:val="19"/>
          <w:lang w:val="en-US"/>
        </w:rPr>
        <w:t>Cat C</w:t>
      </w:r>
      <w:r w:rsidR="001807A0" w:rsidRPr="000D756B">
        <w:rPr>
          <w:rStyle w:val="InitialStyle"/>
          <w:rFonts w:ascii="Aptos" w:hAnsi="Aptos" w:cs="Arial"/>
          <w:b w:val="0"/>
          <w:sz w:val="19"/>
          <w:szCs w:val="19"/>
          <w:lang w:val="en-US"/>
        </w:rPr>
        <w:t>)</w:t>
      </w:r>
    </w:p>
    <w:p w14:paraId="5847924A" w14:textId="77777777" w:rsidR="005458BC" w:rsidRPr="000D756B" w:rsidRDefault="001807A0" w:rsidP="00F33C3C">
      <w:pPr>
        <w:pStyle w:val="DefaultText"/>
        <w:spacing w:line="240" w:lineRule="auto"/>
        <w:rPr>
          <w:rFonts w:ascii="Aptos" w:hAnsi="Aptos"/>
        </w:rPr>
      </w:pPr>
      <w:r w:rsidRPr="000D756B">
        <w:rPr>
          <w:rStyle w:val="InitialStyle"/>
          <w:rFonts w:ascii="Aptos" w:hAnsi="Aptos" w:cs="Arial"/>
          <w:b w:val="0"/>
          <w:sz w:val="27"/>
          <w:u w:val="single"/>
        </w:rPr>
        <w:t>Ethical Review Process</w:t>
      </w:r>
      <w:r w:rsidR="002E7030" w:rsidRPr="000D756B">
        <w:rPr>
          <w:rFonts w:ascii="Aptos" w:hAnsi="Aptos"/>
        </w:rPr>
        <w:t xml:space="preserve">  </w:t>
      </w:r>
      <w:proofErr w:type="gramStart"/>
      <w:r w:rsidR="002E7030" w:rsidRPr="00A34060">
        <w:rPr>
          <w:rFonts w:ascii="Aptos" w:hAnsi="Aptos"/>
          <w:sz w:val="22"/>
          <w:szCs w:val="22"/>
        </w:rPr>
        <w:t>For</w:t>
      </w:r>
      <w:proofErr w:type="gramEnd"/>
      <w:r w:rsidR="002E7030" w:rsidRPr="00A34060">
        <w:rPr>
          <w:rFonts w:ascii="Aptos" w:hAnsi="Aptos"/>
          <w:sz w:val="22"/>
          <w:szCs w:val="22"/>
        </w:rPr>
        <w:t xml:space="preserve"> Category</w:t>
      </w:r>
      <w:r w:rsidR="004022AA" w:rsidRPr="00A34060">
        <w:rPr>
          <w:rFonts w:ascii="Aptos" w:hAnsi="Aptos"/>
          <w:sz w:val="22"/>
          <w:szCs w:val="22"/>
        </w:rPr>
        <w:t xml:space="preserve"> </w:t>
      </w:r>
      <w:r w:rsidR="00F33C3C" w:rsidRPr="00A34060">
        <w:rPr>
          <w:rFonts w:ascii="Aptos" w:hAnsi="Aptos"/>
          <w:sz w:val="22"/>
          <w:szCs w:val="22"/>
        </w:rPr>
        <w:t>C</w:t>
      </w:r>
      <w:r w:rsidR="002E7030" w:rsidRPr="00A34060">
        <w:rPr>
          <w:rFonts w:ascii="Aptos" w:hAnsi="Aptos"/>
          <w:sz w:val="22"/>
          <w:szCs w:val="22"/>
        </w:rPr>
        <w:t xml:space="preserve"> Work </w:t>
      </w:r>
      <w:r w:rsidR="002E7030" w:rsidRPr="00A34060">
        <w:rPr>
          <w:rFonts w:ascii="Aptos" w:hAnsi="Aptos"/>
          <w:i/>
          <w:sz w:val="22"/>
          <w:szCs w:val="22"/>
        </w:rPr>
        <w:t xml:space="preserve">The use of </w:t>
      </w:r>
      <w:r w:rsidR="00F33C3C" w:rsidRPr="00A34060">
        <w:rPr>
          <w:rFonts w:ascii="Aptos" w:hAnsi="Aptos"/>
          <w:i/>
          <w:sz w:val="22"/>
          <w:szCs w:val="22"/>
        </w:rPr>
        <w:t>tissue in research harvested from living vertebrates and cephalopods killed solely for that purpose regardless of where the animals or tissue were sourced.</w:t>
      </w:r>
      <w:r w:rsidR="00B92E9E" w:rsidRPr="00A34060">
        <w:rPr>
          <w:rFonts w:ascii="Aptos" w:hAnsi="Aptos"/>
          <w:sz w:val="18"/>
          <w:szCs w:val="18"/>
        </w:rPr>
        <w:t xml:space="preserve"> </w:t>
      </w:r>
      <w:r w:rsidR="00266503" w:rsidRPr="00A34060">
        <w:rPr>
          <w:rFonts w:ascii="Aptos" w:hAnsi="Aptos"/>
          <w:sz w:val="18"/>
          <w:szCs w:val="18"/>
        </w:rPr>
        <w:t xml:space="preserve"> </w:t>
      </w:r>
    </w:p>
    <w:p w14:paraId="14C9E4A4" w14:textId="77777777" w:rsidR="002E7030" w:rsidRPr="000D756B" w:rsidRDefault="002E7030">
      <w:pPr>
        <w:pStyle w:val="DefaultText"/>
        <w:spacing w:line="240" w:lineRule="auto"/>
        <w:rPr>
          <w:rStyle w:val="InitialStyle"/>
          <w:rFonts w:ascii="Aptos" w:hAnsi="Aptos" w:cs="Arial"/>
          <w:b w:val="0"/>
          <w:sz w:val="24"/>
          <w:szCs w:val="24"/>
        </w:rPr>
      </w:pPr>
    </w:p>
    <w:p w14:paraId="7E79DD0B" w14:textId="308A9602" w:rsidR="00A82D57" w:rsidRPr="00A34060" w:rsidRDefault="001807A0" w:rsidP="00323F72">
      <w:pPr>
        <w:pStyle w:val="DefaultText"/>
        <w:spacing w:line="240" w:lineRule="auto"/>
        <w:jc w:val="left"/>
        <w:rPr>
          <w:rFonts w:ascii="Aptos" w:hAnsi="Aptos"/>
          <w:sz w:val="22"/>
          <w:szCs w:val="22"/>
        </w:rPr>
      </w:pPr>
      <w:r w:rsidRPr="00A34060">
        <w:rPr>
          <w:rStyle w:val="InitialStyle"/>
          <w:rFonts w:ascii="Aptos" w:hAnsi="Aptos" w:cs="Arial"/>
          <w:b w:val="0"/>
          <w:sz w:val="22"/>
          <w:szCs w:val="22"/>
        </w:rPr>
        <w:t>Please complete</w:t>
      </w:r>
      <w:r w:rsidR="00323F72"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</w:t>
      </w:r>
      <w:r w:rsidR="008A1E1F" w:rsidRPr="00A34060">
        <w:rPr>
          <w:rStyle w:val="InitialStyle"/>
          <w:rFonts w:ascii="Aptos" w:hAnsi="Aptos" w:cs="Arial"/>
          <w:b w:val="0"/>
          <w:sz w:val="22"/>
          <w:szCs w:val="22"/>
        </w:rPr>
        <w:t>S</w:t>
      </w:r>
      <w:r w:rsidR="00323F72" w:rsidRPr="00A34060">
        <w:rPr>
          <w:rStyle w:val="InitialStyle"/>
          <w:rFonts w:ascii="Aptos" w:hAnsi="Aptos" w:cs="Arial"/>
          <w:b w:val="0"/>
          <w:sz w:val="22"/>
          <w:szCs w:val="22"/>
        </w:rPr>
        <w:t>ection</w:t>
      </w:r>
      <w:r w:rsidR="008A1E1F"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A (</w:t>
      </w:r>
      <w:r w:rsidR="004E6D96" w:rsidRPr="00A34060">
        <w:rPr>
          <w:rStyle w:val="InitialStyle"/>
          <w:rFonts w:ascii="Aptos" w:hAnsi="Aptos" w:cs="Arial"/>
          <w:b w:val="0"/>
          <w:sz w:val="22"/>
          <w:szCs w:val="22"/>
        </w:rPr>
        <w:t>using a separate sheet for each project</w:t>
      </w:r>
      <w:r w:rsidR="008A1E1F" w:rsidRPr="00A34060">
        <w:rPr>
          <w:rStyle w:val="InitialStyle"/>
          <w:rFonts w:ascii="Aptos" w:hAnsi="Aptos" w:cs="Arial"/>
          <w:b w:val="0"/>
          <w:sz w:val="22"/>
          <w:szCs w:val="22"/>
        </w:rPr>
        <w:t>)</w:t>
      </w:r>
      <w:r w:rsidR="004E6D96" w:rsidRPr="00A34060">
        <w:rPr>
          <w:rStyle w:val="InitialStyle"/>
          <w:rFonts w:ascii="Aptos" w:hAnsi="Aptos" w:cs="Arial"/>
          <w:b w:val="0"/>
          <w:sz w:val="22"/>
          <w:szCs w:val="22"/>
        </w:rPr>
        <w:t>. Please complete</w:t>
      </w:r>
      <w:r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electronically and e-mail to</w:t>
      </w:r>
      <w:r w:rsidR="00323F72" w:rsidRPr="00A34060">
        <w:rPr>
          <w:rStyle w:val="InitialStyle"/>
          <w:rFonts w:ascii="Aptos" w:hAnsi="Aptos" w:cs="Arial"/>
          <w:b w:val="0"/>
          <w:sz w:val="22"/>
          <w:szCs w:val="22"/>
        </w:rPr>
        <w:t>:</w:t>
      </w:r>
      <w:r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</w:t>
      </w:r>
      <w:r w:rsidR="6232FE65"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</w:t>
      </w:r>
      <w:hyperlink r:id="rId11">
        <w:r w:rsidR="6232FE65" w:rsidRPr="00A34060">
          <w:rPr>
            <w:rStyle w:val="Hyperlink"/>
            <w:rFonts w:ascii="Aptos" w:hAnsi="Aptos" w:cs="Arial"/>
            <w:b w:val="0"/>
            <w:sz w:val="22"/>
            <w:szCs w:val="22"/>
          </w:rPr>
          <w:t>Bsf.licensing@manchester.ac.uk</w:t>
        </w:r>
      </w:hyperlink>
      <w:r w:rsidR="6232FE65" w:rsidRPr="00A34060">
        <w:rPr>
          <w:rStyle w:val="InitialStyle"/>
          <w:rFonts w:ascii="Aptos" w:hAnsi="Aptos" w:cs="Arial"/>
          <w:b w:val="0"/>
          <w:sz w:val="22"/>
          <w:szCs w:val="22"/>
        </w:rPr>
        <w:t xml:space="preserve"> </w:t>
      </w:r>
    </w:p>
    <w:p w14:paraId="3022B641" w14:textId="5C4067D6" w:rsidR="08514CEE" w:rsidRPr="000D756B" w:rsidRDefault="08514CEE" w:rsidP="08514CEE">
      <w:pPr>
        <w:pStyle w:val="DefaultText"/>
        <w:spacing w:line="240" w:lineRule="auto"/>
        <w:jc w:val="left"/>
        <w:rPr>
          <w:rStyle w:val="InitialStyle"/>
          <w:rFonts w:ascii="Aptos" w:hAnsi="Aptos" w:cs="Arial"/>
          <w:b w:val="0"/>
          <w:sz w:val="19"/>
          <w:szCs w:val="19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513"/>
      </w:tblGrid>
      <w:tr w:rsidR="00A82D57" w:rsidRPr="000D756B" w14:paraId="3BEFAAEA" w14:textId="77777777" w:rsidTr="08514CEE">
        <w:trPr>
          <w:trHeight w:val="392"/>
        </w:trPr>
        <w:tc>
          <w:tcPr>
            <w:tcW w:w="10349" w:type="dxa"/>
            <w:gridSpan w:val="2"/>
            <w:shd w:val="clear" w:color="auto" w:fill="D9D9D9" w:themeFill="background1" w:themeFillShade="D9"/>
          </w:tcPr>
          <w:p w14:paraId="45B13FF6" w14:textId="77777777" w:rsidR="00A82D57" w:rsidRPr="000D756B" w:rsidRDefault="00A82D57" w:rsidP="00682DB7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sz w:val="22"/>
                <w:szCs w:val="22"/>
              </w:rPr>
              <w:t xml:space="preserve">Section A: </w:t>
            </w:r>
          </w:p>
        </w:tc>
      </w:tr>
      <w:tr w:rsidR="00A82D57" w:rsidRPr="000D756B" w14:paraId="15382255" w14:textId="77777777" w:rsidTr="08514CEE">
        <w:trPr>
          <w:trHeight w:val="538"/>
        </w:trPr>
        <w:tc>
          <w:tcPr>
            <w:tcW w:w="2836" w:type="dxa"/>
          </w:tcPr>
          <w:p w14:paraId="6FAEFF1A" w14:textId="46E2E793" w:rsidR="00A82D57" w:rsidRPr="000D756B" w:rsidRDefault="00294BC7" w:rsidP="00682DB7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Name of </w:t>
            </w:r>
            <w:r w:rsidR="000F636E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Applicant</w:t>
            </w:r>
            <w:r w:rsidR="00C32A77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(s)</w:t>
            </w:r>
          </w:p>
        </w:tc>
        <w:tc>
          <w:tcPr>
            <w:tcW w:w="7513" w:type="dxa"/>
          </w:tcPr>
          <w:p w14:paraId="277D83DB" w14:textId="77777777" w:rsidR="00A82D57" w:rsidRPr="000D756B" w:rsidRDefault="00A82D57" w:rsidP="00682DB7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B37C56" w:rsidRPr="000D756B" w14:paraId="4F90797A" w14:textId="77777777" w:rsidTr="08514CEE">
        <w:trPr>
          <w:trHeight w:val="559"/>
        </w:trPr>
        <w:tc>
          <w:tcPr>
            <w:tcW w:w="2836" w:type="dxa"/>
          </w:tcPr>
          <w:p w14:paraId="32A220CF" w14:textId="08ADCDCA" w:rsidR="00C96F73" w:rsidRPr="000D756B" w:rsidRDefault="00294BC7" w:rsidP="00907B41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Title of proposed project</w:t>
            </w:r>
          </w:p>
        </w:tc>
        <w:tc>
          <w:tcPr>
            <w:tcW w:w="7513" w:type="dxa"/>
          </w:tcPr>
          <w:p w14:paraId="10D17C0B" w14:textId="77777777" w:rsidR="00B37C56" w:rsidRPr="000D756B" w:rsidRDefault="00B37C56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B37C56" w:rsidRPr="000D756B" w14:paraId="5B6B7514" w14:textId="77777777" w:rsidTr="08514CEE">
        <w:trPr>
          <w:trHeight w:val="553"/>
        </w:trPr>
        <w:tc>
          <w:tcPr>
            <w:tcW w:w="2836" w:type="dxa"/>
          </w:tcPr>
          <w:p w14:paraId="7ED5FEAE" w14:textId="42B4074B" w:rsidR="00C96F73" w:rsidRPr="000D756B" w:rsidRDefault="00B37C56" w:rsidP="00907B41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Tel</w:t>
            </w:r>
            <w:r w:rsidR="001E3737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ephone number</w:t>
            </w:r>
          </w:p>
        </w:tc>
        <w:tc>
          <w:tcPr>
            <w:tcW w:w="7513" w:type="dxa"/>
          </w:tcPr>
          <w:p w14:paraId="72986519" w14:textId="77777777" w:rsidR="00B37C56" w:rsidRPr="000D756B" w:rsidRDefault="00B37C56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B37C56" w:rsidRPr="000D756B" w14:paraId="2E5A811E" w14:textId="77777777" w:rsidTr="08514CEE">
        <w:trPr>
          <w:trHeight w:val="560"/>
        </w:trPr>
        <w:tc>
          <w:tcPr>
            <w:tcW w:w="2836" w:type="dxa"/>
          </w:tcPr>
          <w:p w14:paraId="3429F410" w14:textId="21FEF3C5" w:rsidR="00C96F73" w:rsidRPr="000D756B" w:rsidRDefault="00B37C56" w:rsidP="00907B41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E-mail</w:t>
            </w:r>
            <w:r w:rsidR="00A574EE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 address</w:t>
            </w:r>
          </w:p>
        </w:tc>
        <w:tc>
          <w:tcPr>
            <w:tcW w:w="7513" w:type="dxa"/>
          </w:tcPr>
          <w:p w14:paraId="4884EBE5" w14:textId="77777777" w:rsidR="00B37C56" w:rsidRPr="000D756B" w:rsidRDefault="00B37C56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56041A64" w14:textId="77777777" w:rsidTr="08514CEE">
        <w:trPr>
          <w:trHeight w:val="554"/>
        </w:trPr>
        <w:tc>
          <w:tcPr>
            <w:tcW w:w="2836" w:type="dxa"/>
          </w:tcPr>
          <w:p w14:paraId="740F9C2A" w14:textId="67F02B44" w:rsidR="00F33C3C" w:rsidRPr="000D756B" w:rsidRDefault="00F33C3C" w:rsidP="00907B41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Species</w:t>
            </w:r>
          </w:p>
        </w:tc>
        <w:tc>
          <w:tcPr>
            <w:tcW w:w="7513" w:type="dxa"/>
          </w:tcPr>
          <w:p w14:paraId="15E6E5A1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21AF38C1" w14:textId="77777777" w:rsidTr="08514CEE">
        <w:tc>
          <w:tcPr>
            <w:tcW w:w="2836" w:type="dxa"/>
          </w:tcPr>
          <w:p w14:paraId="109A1A8A" w14:textId="620AECDF" w:rsidR="00F33C3C" w:rsidRPr="000D756B" w:rsidRDefault="00F33C3C" w:rsidP="08514CEE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Number</w:t>
            </w:r>
            <w:r w:rsidR="00956EFA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 xml:space="preserve"> of animals required (estimate)</w:t>
            </w:r>
          </w:p>
        </w:tc>
        <w:tc>
          <w:tcPr>
            <w:tcW w:w="7513" w:type="dxa"/>
          </w:tcPr>
          <w:p w14:paraId="02F8E67F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4C414548" w14:textId="77777777" w:rsidTr="08514CEE">
        <w:trPr>
          <w:trHeight w:val="724"/>
        </w:trPr>
        <w:tc>
          <w:tcPr>
            <w:tcW w:w="2836" w:type="dxa"/>
          </w:tcPr>
          <w:p w14:paraId="430E47BF" w14:textId="25E37AE9" w:rsidR="00F33C3C" w:rsidRPr="000D756B" w:rsidRDefault="00F33C3C" w:rsidP="00956EF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>Technique(s) chosen for euthanasia</w:t>
            </w:r>
          </w:p>
        </w:tc>
        <w:tc>
          <w:tcPr>
            <w:tcW w:w="7513" w:type="dxa"/>
          </w:tcPr>
          <w:p w14:paraId="15E34E58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4E38DEF1" w14:textId="77777777" w:rsidTr="08514CEE">
        <w:trPr>
          <w:trHeight w:val="696"/>
        </w:trPr>
        <w:tc>
          <w:tcPr>
            <w:tcW w:w="2836" w:type="dxa"/>
          </w:tcPr>
          <w:p w14:paraId="01F72C1C" w14:textId="3F4B1A30" w:rsidR="00F33C3C" w:rsidRPr="000D756B" w:rsidRDefault="00F33C3C" w:rsidP="00956EF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>Where will euthanasia be carried out</w:t>
            </w:r>
            <w:r w:rsidR="008A1E1F" w:rsidRPr="000D756B">
              <w:rPr>
                <w:rStyle w:val="InitialStyle"/>
                <w:rFonts w:ascii="Aptos" w:hAnsi="Aptos"/>
              </w:rPr>
              <w:t>?</w:t>
            </w:r>
          </w:p>
        </w:tc>
        <w:tc>
          <w:tcPr>
            <w:tcW w:w="7513" w:type="dxa"/>
          </w:tcPr>
          <w:p w14:paraId="0263EAF1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7B8B4155" w14:textId="77777777" w:rsidTr="08514CEE">
        <w:trPr>
          <w:trHeight w:val="713"/>
        </w:trPr>
        <w:tc>
          <w:tcPr>
            <w:tcW w:w="2836" w:type="dxa"/>
          </w:tcPr>
          <w:p w14:paraId="4AA57747" w14:textId="5BBFDA6C" w:rsidR="00F33C3C" w:rsidRPr="000D756B" w:rsidRDefault="00F33C3C" w:rsidP="008A1E1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 xml:space="preserve">Where </w:t>
            </w:r>
            <w:r w:rsidR="008A1E1F" w:rsidRPr="000D756B">
              <w:rPr>
                <w:rStyle w:val="InitialStyle"/>
                <w:rFonts w:ascii="Aptos" w:hAnsi="Aptos"/>
              </w:rPr>
              <w:t>is</w:t>
            </w:r>
            <w:r w:rsidRPr="000D756B">
              <w:rPr>
                <w:rStyle w:val="InitialStyle"/>
                <w:rFonts w:ascii="Aptos" w:hAnsi="Aptos"/>
              </w:rPr>
              <w:t xml:space="preserve"> the harvesting </w:t>
            </w:r>
            <w:r w:rsidR="008A1E1F" w:rsidRPr="000D756B">
              <w:rPr>
                <w:rStyle w:val="InitialStyle"/>
                <w:rFonts w:ascii="Aptos" w:hAnsi="Aptos"/>
              </w:rPr>
              <w:t xml:space="preserve">to </w:t>
            </w:r>
            <w:r w:rsidRPr="000D756B">
              <w:rPr>
                <w:rStyle w:val="InitialStyle"/>
                <w:rFonts w:ascii="Aptos" w:hAnsi="Aptos"/>
              </w:rPr>
              <w:t>be carried out</w:t>
            </w:r>
            <w:r w:rsidR="00956EFA" w:rsidRPr="000D756B">
              <w:rPr>
                <w:rStyle w:val="InitialStyle"/>
                <w:rFonts w:ascii="Aptos" w:hAnsi="Aptos"/>
              </w:rPr>
              <w:t>?</w:t>
            </w:r>
          </w:p>
        </w:tc>
        <w:tc>
          <w:tcPr>
            <w:tcW w:w="7513" w:type="dxa"/>
          </w:tcPr>
          <w:p w14:paraId="48DDAEE4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70AB4B08" w14:textId="77777777" w:rsidTr="08514CEE">
        <w:trPr>
          <w:trHeight w:val="896"/>
        </w:trPr>
        <w:tc>
          <w:tcPr>
            <w:tcW w:w="2836" w:type="dxa"/>
          </w:tcPr>
          <w:p w14:paraId="1385AC7C" w14:textId="41BA4CBB" w:rsidR="00F33C3C" w:rsidRPr="000D756B" w:rsidRDefault="00F33C3C" w:rsidP="00956EFA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>What is the purpose of the project</w:t>
            </w:r>
            <w:r w:rsidR="00956EFA" w:rsidRPr="000D756B">
              <w:rPr>
                <w:rStyle w:val="InitialStyle"/>
                <w:rFonts w:ascii="Aptos" w:hAnsi="Aptos"/>
              </w:rPr>
              <w:t>?</w:t>
            </w:r>
          </w:p>
        </w:tc>
        <w:tc>
          <w:tcPr>
            <w:tcW w:w="7513" w:type="dxa"/>
          </w:tcPr>
          <w:p w14:paraId="0A36BADC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27F17613" w14:textId="77777777" w:rsidTr="08514CEE">
        <w:trPr>
          <w:trHeight w:val="558"/>
        </w:trPr>
        <w:tc>
          <w:tcPr>
            <w:tcW w:w="2836" w:type="dxa"/>
          </w:tcPr>
          <w:p w14:paraId="6BC5580F" w14:textId="498BE291" w:rsidR="00F33C3C" w:rsidRPr="000D756B" w:rsidRDefault="00F33C3C" w:rsidP="00956EFA">
            <w:pPr>
              <w:pStyle w:val="ListParagraph"/>
              <w:numPr>
                <w:ilvl w:val="0"/>
                <w:numId w:val="13"/>
              </w:numPr>
              <w:spacing w:after="0"/>
              <w:rPr>
                <w:rStyle w:val="InitialStyle"/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>Duration of project</w:t>
            </w:r>
          </w:p>
        </w:tc>
        <w:tc>
          <w:tcPr>
            <w:tcW w:w="7513" w:type="dxa"/>
          </w:tcPr>
          <w:p w14:paraId="0CD02393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F33C3C" w:rsidRPr="000D756B" w14:paraId="1915CB00" w14:textId="77777777" w:rsidTr="08514CEE">
        <w:trPr>
          <w:trHeight w:val="673"/>
        </w:trPr>
        <w:tc>
          <w:tcPr>
            <w:tcW w:w="2836" w:type="dxa"/>
          </w:tcPr>
          <w:p w14:paraId="6EC03D69" w14:textId="0DD29F1A" w:rsidR="00F33C3C" w:rsidRPr="000D756B" w:rsidRDefault="00F33C3C" w:rsidP="00956EFA">
            <w:pPr>
              <w:pStyle w:val="ListParagraph"/>
              <w:numPr>
                <w:ilvl w:val="0"/>
                <w:numId w:val="13"/>
              </w:numPr>
              <w:spacing w:after="0"/>
              <w:rPr>
                <w:rStyle w:val="InitialStyle"/>
                <w:rFonts w:ascii="Aptos" w:hAnsi="Aptos"/>
              </w:rPr>
            </w:pPr>
            <w:r w:rsidRPr="000D756B">
              <w:rPr>
                <w:rStyle w:val="InitialStyle"/>
                <w:rFonts w:ascii="Aptos" w:hAnsi="Aptos"/>
              </w:rPr>
              <w:t>How is the work being funded</w:t>
            </w:r>
            <w:r w:rsidR="00956EFA" w:rsidRPr="000D756B">
              <w:rPr>
                <w:rStyle w:val="InitialStyle"/>
                <w:rFonts w:ascii="Aptos" w:hAnsi="Aptos"/>
              </w:rPr>
              <w:t>?</w:t>
            </w:r>
          </w:p>
        </w:tc>
        <w:tc>
          <w:tcPr>
            <w:tcW w:w="7513" w:type="dxa"/>
          </w:tcPr>
          <w:p w14:paraId="6000C86C" w14:textId="77777777" w:rsidR="00F33C3C" w:rsidRPr="000D756B" w:rsidRDefault="00F33C3C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C96F73" w:rsidRPr="000D756B" w14:paraId="3F07C8BF" w14:textId="77777777" w:rsidTr="08514CEE">
        <w:trPr>
          <w:trHeight w:val="1476"/>
        </w:trPr>
        <w:tc>
          <w:tcPr>
            <w:tcW w:w="2836" w:type="dxa"/>
            <w:vMerge w:val="restart"/>
          </w:tcPr>
          <w:p w14:paraId="1EEE765D" w14:textId="77777777" w:rsidR="00C96F73" w:rsidRPr="000D756B" w:rsidRDefault="00C96F73" w:rsidP="08514CEE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 xml:space="preserve">Do you </w:t>
            </w:r>
            <w:r w:rsidR="0040243C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have a system in place for recording the training and competency of all people who will be involved in the euthanasia and harvest</w:t>
            </w: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?</w:t>
            </w:r>
          </w:p>
          <w:p w14:paraId="49236F71" w14:textId="77777777" w:rsidR="00C005CF" w:rsidRPr="000D756B" w:rsidRDefault="00C005CF" w:rsidP="00C005CF">
            <w:pPr>
              <w:rPr>
                <w:rFonts w:ascii="Aptos" w:hAnsi="Aptos"/>
              </w:rPr>
            </w:pPr>
          </w:p>
          <w:p w14:paraId="47AF48EA" w14:textId="77777777" w:rsidR="00C005CF" w:rsidRPr="000D756B" w:rsidRDefault="00C005CF" w:rsidP="00C005CF">
            <w:pPr>
              <w:rPr>
                <w:rFonts w:ascii="Aptos" w:hAnsi="Aptos"/>
              </w:rPr>
            </w:pPr>
          </w:p>
          <w:p w14:paraId="74198AD3" w14:textId="3E1CA0A1" w:rsidR="00C005CF" w:rsidRPr="000D756B" w:rsidRDefault="00C005CF" w:rsidP="00523782">
            <w:pPr>
              <w:jc w:val="right"/>
              <w:rPr>
                <w:rFonts w:ascii="Aptos" w:hAnsi="Aptos"/>
              </w:rPr>
            </w:pPr>
          </w:p>
        </w:tc>
        <w:tc>
          <w:tcPr>
            <w:tcW w:w="7513" w:type="dxa"/>
          </w:tcPr>
          <w:p w14:paraId="7AE1AF1C" w14:textId="4CDE3B65" w:rsidR="0040243C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lastRenderedPageBreak/>
              <w:t xml:space="preserve">YES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-85202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2A6B" w:rsidRPr="000D756B">
                  <w:rPr>
                    <w:rStyle w:val="InitialStyle"/>
                    <w:rFonts w:ascii="Aptos" w:eastAsia="MS Gothic" w:hAnsi="Aptos" w:cs="Aria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   If yes, please </w:t>
            </w:r>
            <w:r w:rsidR="0040243C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explain…</w:t>
            </w:r>
          </w:p>
        </w:tc>
      </w:tr>
      <w:tr w:rsidR="00C96F73" w:rsidRPr="000D756B" w14:paraId="3C5BEDAE" w14:textId="77777777" w:rsidTr="08514CEE">
        <w:trPr>
          <w:trHeight w:val="562"/>
        </w:trPr>
        <w:tc>
          <w:tcPr>
            <w:tcW w:w="2836" w:type="dxa"/>
            <w:vMerge/>
          </w:tcPr>
          <w:p w14:paraId="28AD1FBB" w14:textId="77777777" w:rsidR="00C96F73" w:rsidRPr="000D756B" w:rsidRDefault="00C96F73" w:rsidP="00956EFA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513" w:type="dxa"/>
          </w:tcPr>
          <w:p w14:paraId="14A70255" w14:textId="77777777" w:rsidR="00C96F73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NO  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80413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F72" w:rsidRPr="000D756B">
                  <w:rPr>
                    <w:rStyle w:val="InitialStyle"/>
                    <w:rFonts w:ascii="Aptos" w:eastAsia="MS Gothic" w:hAnsi="Aptos" w:cs="MS Gothic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  <w:p w14:paraId="66112F99" w14:textId="77777777" w:rsidR="00C96F73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C96F73" w:rsidRPr="000D756B" w14:paraId="029D0582" w14:textId="77777777" w:rsidTr="08514CEE">
        <w:trPr>
          <w:trHeight w:val="560"/>
        </w:trPr>
        <w:tc>
          <w:tcPr>
            <w:tcW w:w="2836" w:type="dxa"/>
            <w:vMerge w:val="restart"/>
          </w:tcPr>
          <w:p w14:paraId="51791592" w14:textId="60BB1188" w:rsidR="00C96F73" w:rsidRPr="000D756B" w:rsidRDefault="0040243C" w:rsidP="08514CEE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 xml:space="preserve">Have you </w:t>
            </w:r>
            <w:proofErr w:type="gramStart"/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checked</w:t>
            </w:r>
            <w:proofErr w:type="gramEnd"/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 xml:space="preserve"> they are named in the S1 </w:t>
            </w:r>
            <w:r w:rsidR="008A1E1F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R</w:t>
            </w: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egister for the required techniques and species</w:t>
            </w:r>
            <w:r w:rsidR="00C96F73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  <w:lang w:val="en-US"/>
              </w:rPr>
              <w:t>?</w:t>
            </w:r>
          </w:p>
        </w:tc>
        <w:tc>
          <w:tcPr>
            <w:tcW w:w="7513" w:type="dxa"/>
          </w:tcPr>
          <w:p w14:paraId="4C34047D" w14:textId="748B68D8" w:rsidR="00323F72" w:rsidRPr="000D756B" w:rsidRDefault="00C96F73" w:rsidP="00C96F73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YES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-1352102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MS Gothic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96F73" w:rsidRPr="000D756B" w14:paraId="3F83503D" w14:textId="77777777" w:rsidTr="08514CEE">
        <w:trPr>
          <w:trHeight w:val="448"/>
        </w:trPr>
        <w:tc>
          <w:tcPr>
            <w:tcW w:w="2836" w:type="dxa"/>
            <w:vMerge/>
          </w:tcPr>
          <w:p w14:paraId="5CE8F463" w14:textId="77777777" w:rsidR="00C96F73" w:rsidRPr="000D756B" w:rsidRDefault="00C96F73" w:rsidP="00956EFA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513" w:type="dxa"/>
          </w:tcPr>
          <w:p w14:paraId="714A03DE" w14:textId="38CD28F2" w:rsidR="00323F72" w:rsidRPr="000D756B" w:rsidRDefault="00C96F73" w:rsidP="00C96F73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NO  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34606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MS Gothic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96F73" w:rsidRPr="000D756B" w14:paraId="7D914934" w14:textId="77777777" w:rsidTr="08514CEE">
        <w:trPr>
          <w:trHeight w:val="603"/>
        </w:trPr>
        <w:tc>
          <w:tcPr>
            <w:tcW w:w="2836" w:type="dxa"/>
            <w:vMerge w:val="restart"/>
          </w:tcPr>
          <w:p w14:paraId="33CB7FFC" w14:textId="7B41AFB7" w:rsidR="00C96F73" w:rsidRPr="000D756B" w:rsidRDefault="00C96F73" w:rsidP="00907B41">
            <w:pPr>
              <w:pStyle w:val="DefaultText"/>
              <w:numPr>
                <w:ilvl w:val="0"/>
                <w:numId w:val="13"/>
              </w:numPr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Have you </w:t>
            </w:r>
            <w:r w:rsidR="0040243C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seriously looked at sharing organs/tissues with other investigators</w:t>
            </w: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?</w:t>
            </w:r>
          </w:p>
        </w:tc>
        <w:tc>
          <w:tcPr>
            <w:tcW w:w="7513" w:type="dxa"/>
          </w:tcPr>
          <w:p w14:paraId="04F9C899" w14:textId="23421284" w:rsidR="00323F72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YES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149251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MS Gothic"/>
                    <w:b w:val="0"/>
                    <w:sz w:val="22"/>
                    <w:szCs w:val="22"/>
                  </w:rPr>
                  <w:t>☐</w:t>
                </w:r>
              </w:sdtContent>
            </w:sdt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   </w:t>
            </w:r>
          </w:p>
        </w:tc>
      </w:tr>
      <w:tr w:rsidR="00C96F73" w:rsidRPr="000D756B" w14:paraId="568221B4" w14:textId="77777777" w:rsidTr="08514CEE">
        <w:trPr>
          <w:trHeight w:val="555"/>
        </w:trPr>
        <w:tc>
          <w:tcPr>
            <w:tcW w:w="2836" w:type="dxa"/>
            <w:vMerge/>
          </w:tcPr>
          <w:p w14:paraId="49B255DD" w14:textId="77777777" w:rsidR="00C96F73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513" w:type="dxa"/>
          </w:tcPr>
          <w:p w14:paraId="36F7ABAF" w14:textId="31A8A155" w:rsidR="00323F72" w:rsidRPr="000D756B" w:rsidRDefault="00C96F73" w:rsidP="00907B41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NO  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114539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MS Gothic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2C7C35F9" w14:textId="362C9CF4" w:rsidR="001807A0" w:rsidRPr="000D756B" w:rsidRDefault="001807A0">
      <w:pPr>
        <w:pStyle w:val="DefaultText"/>
        <w:spacing w:line="240" w:lineRule="auto"/>
        <w:jc w:val="left"/>
        <w:rPr>
          <w:rStyle w:val="InitialStyle"/>
          <w:rFonts w:ascii="Aptos" w:hAnsi="Aptos" w:cs="Arial"/>
          <w:sz w:val="19"/>
          <w:u w:val="single"/>
        </w:rPr>
      </w:pPr>
    </w:p>
    <w:p w14:paraId="18ACB92E" w14:textId="77777777" w:rsidR="001E3737" w:rsidRPr="000D756B" w:rsidRDefault="001E3737">
      <w:pPr>
        <w:pStyle w:val="DefaultText"/>
        <w:spacing w:line="240" w:lineRule="auto"/>
        <w:jc w:val="left"/>
        <w:rPr>
          <w:rStyle w:val="InitialStyle"/>
          <w:rFonts w:ascii="Aptos" w:hAnsi="Aptos" w:cs="Arial"/>
          <w:sz w:val="19"/>
          <w:u w:val="single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678"/>
        <w:gridCol w:w="2977"/>
      </w:tblGrid>
      <w:tr w:rsidR="008A1E1F" w:rsidRPr="000D756B" w14:paraId="35EBE23D" w14:textId="77777777" w:rsidTr="00E6612B">
        <w:tc>
          <w:tcPr>
            <w:tcW w:w="10349" w:type="dxa"/>
            <w:gridSpan w:val="3"/>
            <w:shd w:val="clear" w:color="auto" w:fill="D9D9D9" w:themeFill="background1" w:themeFillShade="D9"/>
          </w:tcPr>
          <w:p w14:paraId="27C750C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sz w:val="22"/>
                <w:szCs w:val="22"/>
              </w:rPr>
              <w:t xml:space="preserve">Section B: </w:t>
            </w:r>
          </w:p>
          <w:p w14:paraId="24719EF5" w14:textId="0EE183D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For </w:t>
            </w:r>
            <w:r w:rsidR="000D756B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AWERB</w:t>
            </w: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 Admin use only</w:t>
            </w:r>
          </w:p>
        </w:tc>
      </w:tr>
      <w:tr w:rsidR="008A1E1F" w:rsidRPr="000D756B" w14:paraId="7E826290" w14:textId="77777777" w:rsidTr="00E6612B">
        <w:trPr>
          <w:trHeight w:val="851"/>
        </w:trPr>
        <w:tc>
          <w:tcPr>
            <w:tcW w:w="2694" w:type="dxa"/>
          </w:tcPr>
          <w:p w14:paraId="355311B5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NVS comments</w:t>
            </w:r>
          </w:p>
          <w:p w14:paraId="4EDB1489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45AFA60F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2B4DB1A1" w14:textId="77777777" w:rsidTr="00E6612B">
        <w:tc>
          <w:tcPr>
            <w:tcW w:w="2694" w:type="dxa"/>
          </w:tcPr>
          <w:p w14:paraId="6B0C3BB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NVS Name</w:t>
            </w:r>
          </w:p>
        </w:tc>
        <w:tc>
          <w:tcPr>
            <w:tcW w:w="7655" w:type="dxa"/>
            <w:gridSpan w:val="2"/>
          </w:tcPr>
          <w:p w14:paraId="4F5B38F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  <w:p w14:paraId="79A43337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4DAE0898" w14:textId="77777777" w:rsidTr="00E6612B">
        <w:trPr>
          <w:trHeight w:val="574"/>
        </w:trPr>
        <w:tc>
          <w:tcPr>
            <w:tcW w:w="7372" w:type="dxa"/>
            <w:gridSpan w:val="2"/>
          </w:tcPr>
          <w:p w14:paraId="5EA42F8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NVS Signature:</w:t>
            </w:r>
          </w:p>
        </w:tc>
        <w:tc>
          <w:tcPr>
            <w:tcW w:w="2977" w:type="dxa"/>
          </w:tcPr>
          <w:p w14:paraId="5BBF1C5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Date:</w:t>
            </w:r>
          </w:p>
        </w:tc>
      </w:tr>
      <w:tr w:rsidR="008A1E1F" w:rsidRPr="000D756B" w14:paraId="7EAF8E54" w14:textId="77777777" w:rsidTr="00E6612B">
        <w:trPr>
          <w:trHeight w:val="851"/>
        </w:trPr>
        <w:tc>
          <w:tcPr>
            <w:tcW w:w="2694" w:type="dxa"/>
          </w:tcPr>
          <w:p w14:paraId="288C9FC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NACWO comments</w:t>
            </w:r>
          </w:p>
          <w:p w14:paraId="35D9CEF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7FE49185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4363726E" w14:textId="77777777" w:rsidTr="00E6612B">
        <w:tc>
          <w:tcPr>
            <w:tcW w:w="2694" w:type="dxa"/>
          </w:tcPr>
          <w:p w14:paraId="2FF425D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NACWO Name</w:t>
            </w:r>
          </w:p>
        </w:tc>
        <w:tc>
          <w:tcPr>
            <w:tcW w:w="7655" w:type="dxa"/>
            <w:gridSpan w:val="2"/>
          </w:tcPr>
          <w:p w14:paraId="445BEC7D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  <w:p w14:paraId="158C5346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278A1AEA" w14:textId="77777777" w:rsidTr="00E6612B">
        <w:trPr>
          <w:trHeight w:val="573"/>
        </w:trPr>
        <w:tc>
          <w:tcPr>
            <w:tcW w:w="7372" w:type="dxa"/>
            <w:gridSpan w:val="2"/>
          </w:tcPr>
          <w:p w14:paraId="5929C32C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NACWO Signature:</w:t>
            </w:r>
          </w:p>
        </w:tc>
        <w:tc>
          <w:tcPr>
            <w:tcW w:w="2977" w:type="dxa"/>
          </w:tcPr>
          <w:p w14:paraId="3231475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Date:</w:t>
            </w:r>
          </w:p>
        </w:tc>
      </w:tr>
      <w:tr w:rsidR="008A1E1F" w:rsidRPr="000D756B" w14:paraId="70E41A4A" w14:textId="77777777" w:rsidTr="00E6612B">
        <w:tc>
          <w:tcPr>
            <w:tcW w:w="2694" w:type="dxa"/>
          </w:tcPr>
          <w:p w14:paraId="78373BBA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Any other advice (name and status)</w:t>
            </w:r>
          </w:p>
          <w:p w14:paraId="79FB3BAA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362CD495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6734E982" w14:textId="77777777" w:rsidTr="00E6612B">
        <w:trPr>
          <w:trHeight w:val="1019"/>
        </w:trPr>
        <w:tc>
          <w:tcPr>
            <w:tcW w:w="2694" w:type="dxa"/>
          </w:tcPr>
          <w:p w14:paraId="79D171A1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Group comments/advice</w:t>
            </w:r>
          </w:p>
          <w:p w14:paraId="73012B24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0EE0F57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114F017F" w14:textId="77777777" w:rsidTr="00E6612B">
        <w:tc>
          <w:tcPr>
            <w:tcW w:w="2694" w:type="dxa"/>
            <w:vMerge w:val="restart"/>
          </w:tcPr>
          <w:p w14:paraId="73EF0AEC" w14:textId="5CAC62F3" w:rsidR="008A1E1F" w:rsidRPr="000D756B" w:rsidRDefault="00ED5F60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</w:t>
            </w:r>
            <w:r w:rsidR="008A1E1F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pproval to proceed</w:t>
            </w:r>
          </w:p>
          <w:p w14:paraId="3482F2C0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1EA782B3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YES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48112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  <w:p w14:paraId="1B4DC36E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1E632E68" w14:textId="77777777" w:rsidTr="00E6612B">
        <w:trPr>
          <w:trHeight w:val="546"/>
        </w:trPr>
        <w:tc>
          <w:tcPr>
            <w:tcW w:w="2694" w:type="dxa"/>
            <w:vMerge/>
          </w:tcPr>
          <w:p w14:paraId="1EF910E6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  <w:tc>
          <w:tcPr>
            <w:tcW w:w="7655" w:type="dxa"/>
            <w:gridSpan w:val="2"/>
          </w:tcPr>
          <w:p w14:paraId="5409FE07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NO     </w:t>
            </w:r>
            <w:sdt>
              <w:sdtPr>
                <w:rPr>
                  <w:rStyle w:val="InitialStyle"/>
                  <w:rFonts w:ascii="Aptos" w:hAnsi="Aptos" w:cs="Arial"/>
                  <w:b w:val="0"/>
                  <w:sz w:val="22"/>
                  <w:szCs w:val="22"/>
                </w:rPr>
                <w:id w:val="-99463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56B">
                  <w:rPr>
                    <w:rStyle w:val="InitialStyle"/>
                    <w:rFonts w:ascii="Aptos" w:eastAsia="MS Gothic" w:hAnsi="Aptos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A1E1F" w:rsidRPr="000D756B" w14:paraId="765DAFAA" w14:textId="77777777" w:rsidTr="00E6612B">
        <w:tc>
          <w:tcPr>
            <w:tcW w:w="2694" w:type="dxa"/>
          </w:tcPr>
          <w:p w14:paraId="5DF819C8" w14:textId="4E162BC8" w:rsidR="008A1E1F" w:rsidRPr="000D756B" w:rsidRDefault="00ED5F60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Name AWERB </w:t>
            </w:r>
            <w:r w:rsidR="00FE2804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Approver</w:t>
            </w: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:</w:t>
            </w:r>
          </w:p>
        </w:tc>
        <w:tc>
          <w:tcPr>
            <w:tcW w:w="7655" w:type="dxa"/>
            <w:gridSpan w:val="2"/>
          </w:tcPr>
          <w:p w14:paraId="1201EADF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  <w:p w14:paraId="6E9C1EFD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</w:p>
        </w:tc>
      </w:tr>
      <w:tr w:rsidR="008A1E1F" w:rsidRPr="000D756B" w14:paraId="406F2C3E" w14:textId="77777777" w:rsidTr="00E6612B">
        <w:trPr>
          <w:trHeight w:val="590"/>
        </w:trPr>
        <w:tc>
          <w:tcPr>
            <w:tcW w:w="7372" w:type="dxa"/>
            <w:gridSpan w:val="2"/>
          </w:tcPr>
          <w:p w14:paraId="03291236" w14:textId="6C14AE73" w:rsidR="008A1E1F" w:rsidRPr="000D756B" w:rsidRDefault="00ED5F60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 xml:space="preserve">Signature AWERB </w:t>
            </w:r>
            <w:r w:rsidR="00FE2804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Approver</w:t>
            </w:r>
            <w:r w:rsidR="008A1E1F"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:</w:t>
            </w:r>
          </w:p>
        </w:tc>
        <w:tc>
          <w:tcPr>
            <w:tcW w:w="2977" w:type="dxa"/>
          </w:tcPr>
          <w:p w14:paraId="59AC420F" w14:textId="77777777" w:rsidR="008A1E1F" w:rsidRPr="000D756B" w:rsidRDefault="008A1E1F" w:rsidP="00E6612B">
            <w:pPr>
              <w:pStyle w:val="DefaultText"/>
              <w:spacing w:line="240" w:lineRule="auto"/>
              <w:jc w:val="left"/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</w:pPr>
            <w:r w:rsidRPr="000D756B">
              <w:rPr>
                <w:rStyle w:val="InitialStyle"/>
                <w:rFonts w:ascii="Aptos" w:hAnsi="Aptos" w:cs="Arial"/>
                <w:b w:val="0"/>
                <w:sz w:val="22"/>
                <w:szCs w:val="22"/>
              </w:rPr>
              <w:t>Date:</w:t>
            </w:r>
          </w:p>
        </w:tc>
      </w:tr>
    </w:tbl>
    <w:p w14:paraId="36FE7009" w14:textId="77777777" w:rsidR="001807A0" w:rsidRPr="000D756B" w:rsidRDefault="001807A0">
      <w:pPr>
        <w:pStyle w:val="DefaultText"/>
        <w:jc w:val="left"/>
        <w:rPr>
          <w:rStyle w:val="InitialStyle"/>
          <w:rFonts w:ascii="Aptos" w:hAnsi="Aptos" w:cs="Arial"/>
          <w:b w:val="0"/>
          <w:sz w:val="19"/>
        </w:rPr>
      </w:pPr>
    </w:p>
    <w:sectPr w:rsidR="001807A0" w:rsidRPr="000D756B">
      <w:headerReference w:type="default" r:id="rId12"/>
      <w:footerReference w:type="default" r:id="rId13"/>
      <w:pgSz w:w="12240" w:h="15840"/>
      <w:pgMar w:top="720" w:right="1440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796E7" w14:textId="77777777" w:rsidR="000B0B96" w:rsidRDefault="000B0B96">
      <w:r>
        <w:separator/>
      </w:r>
    </w:p>
  </w:endnote>
  <w:endnote w:type="continuationSeparator" w:id="0">
    <w:p w14:paraId="1E5E6D1E" w14:textId="77777777" w:rsidR="000B0B96" w:rsidRDefault="000B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3E11" w14:textId="5D5AA91B" w:rsidR="00F55B00" w:rsidRPr="00A34060" w:rsidRDefault="001E3737">
    <w:pPr>
      <w:pStyle w:val="Footer"/>
      <w:rPr>
        <w:rFonts w:ascii="Aptos" w:hAnsi="Aptos"/>
      </w:rPr>
    </w:pPr>
    <w:r w:rsidRPr="00A34060">
      <w:rPr>
        <w:rFonts w:ascii="Aptos" w:hAnsi="Aptos"/>
        <w:color w:val="808080" w:themeColor="background1" w:themeShade="80"/>
      </w:rPr>
      <w:t xml:space="preserve">Cat C, </w:t>
    </w:r>
    <w:r w:rsidR="00F55B00" w:rsidRPr="00A34060">
      <w:rPr>
        <w:rFonts w:ascii="Aptos" w:hAnsi="Aptos"/>
        <w:color w:val="808080" w:themeColor="background1" w:themeShade="80"/>
      </w:rPr>
      <w:t>V</w:t>
    </w:r>
    <w:r w:rsidR="0040243C" w:rsidRPr="00A34060">
      <w:rPr>
        <w:rFonts w:ascii="Aptos" w:hAnsi="Aptos"/>
        <w:color w:val="808080" w:themeColor="background1" w:themeShade="80"/>
      </w:rPr>
      <w:t xml:space="preserve">ersion </w:t>
    </w:r>
    <w:r w:rsidR="005926C9" w:rsidRPr="00A34060">
      <w:rPr>
        <w:rFonts w:ascii="Aptos" w:hAnsi="Aptos"/>
        <w:color w:val="808080" w:themeColor="background1" w:themeShade="80"/>
      </w:rPr>
      <w:t>2</w:t>
    </w:r>
    <w:r w:rsidR="00C005CF" w:rsidRPr="00A34060">
      <w:rPr>
        <w:rFonts w:ascii="Aptos" w:hAnsi="Aptos"/>
        <w:color w:val="808080" w:themeColor="background1" w:themeShade="80"/>
      </w:rPr>
      <w:t>.</w:t>
    </w:r>
    <w:r w:rsidR="00523782" w:rsidRPr="00A34060">
      <w:rPr>
        <w:rFonts w:ascii="Aptos" w:hAnsi="Aptos"/>
        <w:color w:val="808080" w:themeColor="background1" w:themeShade="80"/>
      </w:rPr>
      <w:t>2</w:t>
    </w:r>
    <w:r w:rsidR="0040243C" w:rsidRPr="00A34060">
      <w:rPr>
        <w:rFonts w:ascii="Aptos" w:hAnsi="Aptos"/>
        <w:color w:val="808080" w:themeColor="background1" w:themeShade="80"/>
      </w:rPr>
      <w:t xml:space="preserve">   </w:t>
    </w:r>
    <w:r w:rsidR="00A34060">
      <w:rPr>
        <w:rFonts w:ascii="Aptos" w:hAnsi="Aptos"/>
        <w:color w:val="808080" w:themeColor="background1" w:themeShade="80"/>
      </w:rPr>
      <w:t>(</w:t>
    </w:r>
    <w:r w:rsidR="00523782" w:rsidRPr="00A34060">
      <w:rPr>
        <w:rFonts w:ascii="Aptos" w:hAnsi="Aptos"/>
        <w:color w:val="808080" w:themeColor="background1" w:themeShade="80"/>
      </w:rPr>
      <w:t>08</w:t>
    </w:r>
    <w:r w:rsidR="005926C9" w:rsidRPr="00A34060">
      <w:rPr>
        <w:rFonts w:ascii="Aptos" w:hAnsi="Aptos"/>
        <w:color w:val="808080" w:themeColor="background1" w:themeShade="80"/>
      </w:rPr>
      <w:t>/</w:t>
    </w:r>
    <w:r w:rsidR="00C005CF" w:rsidRPr="00A34060">
      <w:rPr>
        <w:rFonts w:ascii="Aptos" w:hAnsi="Aptos"/>
        <w:color w:val="808080" w:themeColor="background1" w:themeShade="80"/>
      </w:rPr>
      <w:t>0</w:t>
    </w:r>
    <w:r w:rsidR="00523782" w:rsidRPr="00A34060">
      <w:rPr>
        <w:rFonts w:ascii="Aptos" w:hAnsi="Aptos"/>
        <w:color w:val="808080" w:themeColor="background1" w:themeShade="80"/>
      </w:rPr>
      <w:t>9</w:t>
    </w:r>
    <w:r w:rsidR="005926C9" w:rsidRPr="00A34060">
      <w:rPr>
        <w:rFonts w:ascii="Aptos" w:hAnsi="Aptos"/>
        <w:color w:val="808080" w:themeColor="background1" w:themeShade="80"/>
      </w:rPr>
      <w:t>/20</w:t>
    </w:r>
    <w:r w:rsidR="00C005CF" w:rsidRPr="00A34060">
      <w:rPr>
        <w:rFonts w:ascii="Aptos" w:hAnsi="Aptos"/>
        <w:color w:val="808080" w:themeColor="background1" w:themeShade="80"/>
      </w:rPr>
      <w:t>26</w:t>
    </w:r>
    <w:r w:rsidR="00A34060">
      <w:rPr>
        <w:rFonts w:ascii="Aptos" w:hAnsi="Aptos"/>
        <w:color w:val="808080" w:themeColor="background1" w:themeShade="80"/>
      </w:rPr>
      <w:t>)</w:t>
    </w:r>
  </w:p>
  <w:p w14:paraId="1367EC51" w14:textId="77777777" w:rsidR="00C96F73" w:rsidRDefault="00C96F73" w:rsidP="0026632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56D2D" w14:textId="77777777" w:rsidR="000B0B96" w:rsidRDefault="000B0B96">
      <w:r>
        <w:separator/>
      </w:r>
    </w:p>
  </w:footnote>
  <w:footnote w:type="continuationSeparator" w:id="0">
    <w:p w14:paraId="773F4B65" w14:textId="77777777" w:rsidR="000B0B96" w:rsidRDefault="000B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BF18" w14:textId="77777777" w:rsidR="00C96F73" w:rsidRPr="00A34060" w:rsidRDefault="00C96F73">
    <w:pPr>
      <w:pStyle w:val="Header"/>
      <w:rPr>
        <w:rFonts w:ascii="Aptos" w:hAnsi="Aptos" w:cs="Arial"/>
        <w:i/>
        <w:sz w:val="17"/>
      </w:rPr>
    </w:pPr>
    <w:r w:rsidRPr="00A34060">
      <w:rPr>
        <w:rFonts w:ascii="Aptos" w:hAnsi="Aptos" w:cs="Arial"/>
        <w:b/>
        <w:sz w:val="23"/>
      </w:rPr>
      <w:t>Private &amp; confidential:</w:t>
    </w:r>
    <w:r w:rsidRPr="00A34060">
      <w:rPr>
        <w:rFonts w:ascii="Aptos" w:hAnsi="Aptos" w:cs="Arial"/>
        <w:i/>
        <w:sz w:val="17"/>
      </w:rPr>
      <w:t xml:space="preserve"> </w:t>
    </w:r>
    <w:r w:rsidRPr="00A34060">
      <w:rPr>
        <w:rFonts w:ascii="Aptos" w:hAnsi="Aptos" w:cs="Arial"/>
        <w:i/>
        <w:sz w:val="22"/>
        <w:szCs w:val="22"/>
      </w:rPr>
      <w:t>Please be aware that the contents of this form may be made public resulting from the "Freedom of information Act".  Personal details will not be released.</w:t>
    </w:r>
  </w:p>
  <w:p w14:paraId="1804C899" w14:textId="77777777" w:rsidR="00C96F73" w:rsidRDefault="00C96F73">
    <w:pPr>
      <w:pStyle w:val="Header"/>
      <w:rPr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F0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3E3F09"/>
    <w:multiLevelType w:val="hybridMultilevel"/>
    <w:tmpl w:val="E1168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26EDB"/>
    <w:multiLevelType w:val="hybridMultilevel"/>
    <w:tmpl w:val="902697D6"/>
    <w:lvl w:ilvl="0" w:tplc="935E067E">
      <w:start w:val="1"/>
      <w:numFmt w:val="upperLetter"/>
      <w:lvlText w:val="%1."/>
      <w:lvlJc w:val="left"/>
      <w:pPr>
        <w:ind w:left="360" w:hanging="360"/>
      </w:pPr>
      <w:rPr>
        <w:rFonts w:ascii="Calibri" w:eastAsia="Calibri" w:hAnsi="Calibri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15E31"/>
    <w:multiLevelType w:val="hybridMultilevel"/>
    <w:tmpl w:val="B07C2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F43B0"/>
    <w:multiLevelType w:val="hybridMultilevel"/>
    <w:tmpl w:val="1D2C9E6A"/>
    <w:lvl w:ilvl="0" w:tplc="E5BCE64C">
      <w:start w:val="1"/>
      <w:numFmt w:val="decimal"/>
      <w:lvlText w:val="%1."/>
      <w:lvlJc w:val="left"/>
      <w:pPr>
        <w:ind w:left="644" w:hanging="360"/>
      </w:pPr>
      <w:rPr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539B3A12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5DC06510"/>
    <w:multiLevelType w:val="hybridMultilevel"/>
    <w:tmpl w:val="C0D89C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C30D9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97F0C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C971C89"/>
    <w:multiLevelType w:val="hybridMultilevel"/>
    <w:tmpl w:val="0BD662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D0517A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76015FB1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77DC133B"/>
    <w:multiLevelType w:val="hybridMultilevel"/>
    <w:tmpl w:val="D99E2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500195">
    <w:abstractNumId w:val="7"/>
  </w:num>
  <w:num w:numId="2" w16cid:durableId="1774981878">
    <w:abstractNumId w:val="10"/>
  </w:num>
  <w:num w:numId="3" w16cid:durableId="121923346">
    <w:abstractNumId w:val="11"/>
  </w:num>
  <w:num w:numId="4" w16cid:durableId="198856236">
    <w:abstractNumId w:val="5"/>
  </w:num>
  <w:num w:numId="5" w16cid:durableId="578633688">
    <w:abstractNumId w:val="0"/>
  </w:num>
  <w:num w:numId="6" w16cid:durableId="930040638">
    <w:abstractNumId w:val="8"/>
  </w:num>
  <w:num w:numId="7" w16cid:durableId="589851829">
    <w:abstractNumId w:val="12"/>
  </w:num>
  <w:num w:numId="8" w16cid:durableId="2086419104">
    <w:abstractNumId w:val="2"/>
  </w:num>
  <w:num w:numId="9" w16cid:durableId="787746707">
    <w:abstractNumId w:val="3"/>
  </w:num>
  <w:num w:numId="10" w16cid:durableId="1897157005">
    <w:abstractNumId w:val="1"/>
  </w:num>
  <w:num w:numId="11" w16cid:durableId="706107362">
    <w:abstractNumId w:val="4"/>
  </w:num>
  <w:num w:numId="12" w16cid:durableId="418790692">
    <w:abstractNumId w:val="6"/>
  </w:num>
  <w:num w:numId="13" w16cid:durableId="10116463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06D"/>
    <w:rsid w:val="00013A21"/>
    <w:rsid w:val="00027706"/>
    <w:rsid w:val="00062292"/>
    <w:rsid w:val="000B0B96"/>
    <w:rsid w:val="000D756B"/>
    <w:rsid w:val="000D7F74"/>
    <w:rsid w:val="000F636E"/>
    <w:rsid w:val="00123829"/>
    <w:rsid w:val="001513AF"/>
    <w:rsid w:val="001525C0"/>
    <w:rsid w:val="001807A0"/>
    <w:rsid w:val="001C7BC6"/>
    <w:rsid w:val="001E1BC2"/>
    <w:rsid w:val="001E3737"/>
    <w:rsid w:val="001E72EB"/>
    <w:rsid w:val="001F5FE0"/>
    <w:rsid w:val="002574BC"/>
    <w:rsid w:val="00266325"/>
    <w:rsid w:val="00266503"/>
    <w:rsid w:val="002936EA"/>
    <w:rsid w:val="00294BC7"/>
    <w:rsid w:val="0029656A"/>
    <w:rsid w:val="002E4D7D"/>
    <w:rsid w:val="002E7030"/>
    <w:rsid w:val="00323F72"/>
    <w:rsid w:val="00371BBA"/>
    <w:rsid w:val="00396FDF"/>
    <w:rsid w:val="003D75BF"/>
    <w:rsid w:val="003E2622"/>
    <w:rsid w:val="004022AA"/>
    <w:rsid w:val="0040243C"/>
    <w:rsid w:val="00436D09"/>
    <w:rsid w:val="00482E3F"/>
    <w:rsid w:val="0048306D"/>
    <w:rsid w:val="004A0FB5"/>
    <w:rsid w:val="004E6D96"/>
    <w:rsid w:val="00523782"/>
    <w:rsid w:val="005458BC"/>
    <w:rsid w:val="00562E0B"/>
    <w:rsid w:val="005751BC"/>
    <w:rsid w:val="005926C9"/>
    <w:rsid w:val="005B7003"/>
    <w:rsid w:val="005D378F"/>
    <w:rsid w:val="006C4CF9"/>
    <w:rsid w:val="006D1EA1"/>
    <w:rsid w:val="006D75C0"/>
    <w:rsid w:val="006E2A6B"/>
    <w:rsid w:val="00734384"/>
    <w:rsid w:val="00741877"/>
    <w:rsid w:val="00774546"/>
    <w:rsid w:val="007A27D8"/>
    <w:rsid w:val="00813947"/>
    <w:rsid w:val="008537B1"/>
    <w:rsid w:val="00855607"/>
    <w:rsid w:val="00855B5B"/>
    <w:rsid w:val="008568FF"/>
    <w:rsid w:val="0086740E"/>
    <w:rsid w:val="008A1E1F"/>
    <w:rsid w:val="008A2C2C"/>
    <w:rsid w:val="008C5306"/>
    <w:rsid w:val="008D4D35"/>
    <w:rsid w:val="009056BC"/>
    <w:rsid w:val="00907B41"/>
    <w:rsid w:val="00956EFA"/>
    <w:rsid w:val="009A57B2"/>
    <w:rsid w:val="009B6053"/>
    <w:rsid w:val="009C11FB"/>
    <w:rsid w:val="009D3B6E"/>
    <w:rsid w:val="009D3CFA"/>
    <w:rsid w:val="009E4D7C"/>
    <w:rsid w:val="00A34060"/>
    <w:rsid w:val="00A51FE5"/>
    <w:rsid w:val="00A574EE"/>
    <w:rsid w:val="00A82D57"/>
    <w:rsid w:val="00A875F5"/>
    <w:rsid w:val="00A918FF"/>
    <w:rsid w:val="00AD6848"/>
    <w:rsid w:val="00AE03E6"/>
    <w:rsid w:val="00AE21B0"/>
    <w:rsid w:val="00AE39B3"/>
    <w:rsid w:val="00AF1C75"/>
    <w:rsid w:val="00B37C56"/>
    <w:rsid w:val="00B63330"/>
    <w:rsid w:val="00B637B4"/>
    <w:rsid w:val="00B92E9E"/>
    <w:rsid w:val="00BE0B45"/>
    <w:rsid w:val="00BF0235"/>
    <w:rsid w:val="00C005CF"/>
    <w:rsid w:val="00C30322"/>
    <w:rsid w:val="00C32A77"/>
    <w:rsid w:val="00C7353D"/>
    <w:rsid w:val="00C96F73"/>
    <w:rsid w:val="00CB6DAE"/>
    <w:rsid w:val="00CC4418"/>
    <w:rsid w:val="00CC5E74"/>
    <w:rsid w:val="00CD700B"/>
    <w:rsid w:val="00CF622A"/>
    <w:rsid w:val="00D20FA0"/>
    <w:rsid w:val="00D55A19"/>
    <w:rsid w:val="00E00952"/>
    <w:rsid w:val="00E3216E"/>
    <w:rsid w:val="00E70228"/>
    <w:rsid w:val="00ED5F60"/>
    <w:rsid w:val="00F33C3C"/>
    <w:rsid w:val="00F55B00"/>
    <w:rsid w:val="00F56E01"/>
    <w:rsid w:val="00F70BBE"/>
    <w:rsid w:val="00F81B1F"/>
    <w:rsid w:val="00FC4B64"/>
    <w:rsid w:val="00FC4DF8"/>
    <w:rsid w:val="00FD19D5"/>
    <w:rsid w:val="00FD7339"/>
    <w:rsid w:val="00FE2804"/>
    <w:rsid w:val="08514CEE"/>
    <w:rsid w:val="6232F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4F770"/>
  <w15:docId w15:val="{51E9FEB1-9AB5-4630-863C-9BDFBE92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pPr>
      <w:spacing w:line="480" w:lineRule="auto"/>
      <w:jc w:val="both"/>
    </w:pPr>
    <w:rPr>
      <w:b/>
      <w:sz w:val="20"/>
      <w:lang w:val="en-US"/>
    </w:rPr>
  </w:style>
  <w:style w:type="character" w:customStyle="1" w:styleId="InitialStyle">
    <w:name w:val="InitialStyle"/>
    <w:rPr>
      <w:noProof w:val="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266325"/>
    <w:rPr>
      <w:sz w:val="20"/>
    </w:rPr>
  </w:style>
  <w:style w:type="character" w:styleId="FootnoteReference">
    <w:name w:val="footnote reference"/>
    <w:semiHidden/>
    <w:rsid w:val="00266325"/>
    <w:rPr>
      <w:vertAlign w:val="superscript"/>
    </w:rPr>
  </w:style>
  <w:style w:type="character" w:styleId="PageNumber">
    <w:name w:val="page number"/>
    <w:basedOn w:val="DefaultParagraphFont"/>
    <w:rsid w:val="00266325"/>
  </w:style>
  <w:style w:type="paragraph" w:styleId="BalloonText">
    <w:name w:val="Balloon Text"/>
    <w:basedOn w:val="Normal"/>
    <w:link w:val="BalloonTextChar"/>
    <w:uiPriority w:val="99"/>
    <w:semiHidden/>
    <w:unhideWhenUsed/>
    <w:rsid w:val="00371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1BB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E703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A91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8F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A918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8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18FF"/>
    <w:rPr>
      <w:b/>
      <w:bCs/>
      <w:lang w:eastAsia="en-US"/>
    </w:rPr>
  </w:style>
  <w:style w:type="character" w:styleId="Hyperlink">
    <w:name w:val="Hyperlink"/>
    <w:uiPriority w:val="99"/>
    <w:unhideWhenUsed/>
    <w:rsid w:val="00B37C56"/>
    <w:rPr>
      <w:color w:val="0000FF"/>
      <w:u w:val="single"/>
    </w:rPr>
  </w:style>
  <w:style w:type="table" w:styleId="TableGrid">
    <w:name w:val="Table Grid"/>
    <w:basedOn w:val="TableNormal"/>
    <w:uiPriority w:val="59"/>
    <w:rsid w:val="00B37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9E977197262459AB16AE09F8A4F0155">
    <w:name w:val="F9E977197262459AB16AE09F8A4F0155"/>
    <w:rsid w:val="0074187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741877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0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9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sf.licensing@manchester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ERP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583C557273F4493FCBC6954795FBA" ma:contentTypeVersion="15" ma:contentTypeDescription="Create a new document." ma:contentTypeScope="" ma:versionID="f727001722ca616d81c7409af64f62d5">
  <xsd:schema xmlns:xsd="http://www.w3.org/2001/XMLSchema" xmlns:xs="http://www.w3.org/2001/XMLSchema" xmlns:p="http://schemas.microsoft.com/office/2006/metadata/properties" xmlns:ns2="06d724ba-4881-4eb0-b72f-dce6e222a12c" xmlns:ns3="c4f68267-62ac-4bec-8c4c-5095ec9350ed" targetNamespace="http://schemas.microsoft.com/office/2006/metadata/properties" ma:root="true" ma:fieldsID="55b09308057eb7dac9f595361baaccdc" ns2:_="" ns3:_="">
    <xsd:import namespace="06d724ba-4881-4eb0-b72f-dce6e222a12c"/>
    <xsd:import namespace="c4f68267-62ac-4bec-8c4c-5095ec9350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724ba-4881-4eb0-b72f-dce6e222a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68267-62ac-4bec-8c4c-5095ec9350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5304632-776d-4091-91e5-78edfe159491}" ma:internalName="TaxCatchAll" ma:showField="CatchAllData" ma:web="c4f68267-62ac-4bec-8c4c-5095ec9350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d724ba-4881-4eb0-b72f-dce6e222a12c">
      <Terms xmlns="http://schemas.microsoft.com/office/infopath/2007/PartnerControls"/>
    </lcf76f155ced4ddcb4097134ff3c332f>
    <TaxCatchAll xmlns="c4f68267-62ac-4bec-8c4c-5095ec9350ed" xsi:nil="true"/>
  </documentManagement>
</p:properties>
</file>

<file path=customXml/itemProps1.xml><?xml version="1.0" encoding="utf-8"?>
<ds:datastoreItem xmlns:ds="http://schemas.openxmlformats.org/officeDocument/2006/customXml" ds:itemID="{FB88F8DB-71E6-4A20-AA85-A7C97133F5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3426F9-DC18-4D00-8158-E47E5772D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724ba-4881-4eb0-b72f-dce6e222a12c"/>
    <ds:schemaRef ds:uri="c4f68267-62ac-4bec-8c4c-5095ec935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2EDBBB-5E4C-409A-91AC-614854F987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66240A-F78A-46A3-96E7-9662DB7356E7}">
  <ds:schemaRefs>
    <ds:schemaRef ds:uri="http://schemas.microsoft.com/office/2006/metadata/properties"/>
    <ds:schemaRef ds:uri="http://schemas.microsoft.com/office/infopath/2007/PartnerControls"/>
    <ds:schemaRef ds:uri="06d724ba-4881-4eb0-b72f-dce6e222a12c"/>
    <ds:schemaRef ds:uri="c4f68267-62ac-4bec-8c4c-5095ec9350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ERP1</Template>
  <TotalTime>3</TotalTime>
  <Pages>1</Pages>
  <Words>264</Words>
  <Characters>1329</Characters>
  <Application>Microsoft Office Word</Application>
  <DocSecurity>0</DocSecurity>
  <Lines>132</Lines>
  <Paragraphs>56</Paragraphs>
  <ScaleCrop>false</ScaleCrop>
  <Company>UNIVERSITY OF MANCHESTER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Manchester                                                  (form ppl 1)</dc:title>
  <dc:creator>MR T PRIEST</dc:creator>
  <cp:lastModifiedBy>Gemma Powell</cp:lastModifiedBy>
  <cp:revision>13</cp:revision>
  <cp:lastPrinted>2015-04-01T12:19:00Z</cp:lastPrinted>
  <dcterms:created xsi:type="dcterms:W3CDTF">2026-06-11T11:15:00Z</dcterms:created>
  <dcterms:modified xsi:type="dcterms:W3CDTF">2026-10-08T09:32:00Z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0x010100289583C557273F4493FCBC6954795FBA</vt:lpwstr>
  </property>
  <property fmtid="{D5CDD505-2E9C-101B-9397-08002B2CF9AE}" pid="3" name="MediaServiceImageTags">
    <vt:lpwstr/>
  </property>
</Properties>
</file>